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AE52B0" w14:textId="600D9EA1" w:rsidR="00B16AF0" w:rsidRDefault="00B16AF0" w:rsidP="00B16AF0">
      <w:r>
        <w:t xml:space="preserve">Broj </w:t>
      </w:r>
      <w:proofErr w:type="spellStart"/>
      <w:r>
        <w:t>ovlaštenja:FIRE</w:t>
      </w:r>
      <w:proofErr w:type="spellEnd"/>
      <w:r>
        <w:t xml:space="preserve"> INSPECT-</w:t>
      </w:r>
      <w:proofErr w:type="spellStart"/>
      <w:r>
        <w:t>a.b.m</w:t>
      </w:r>
      <w:proofErr w:type="spellEnd"/>
      <w:r>
        <w:t>. Z-OVL-0</w:t>
      </w:r>
      <w:r w:rsidR="00B948C5">
        <w:t>8</w:t>
      </w:r>
      <w:r>
        <w:t>/2025</w:t>
      </w:r>
    </w:p>
    <w:p w14:paraId="26A71F0D" w14:textId="77777777" w:rsidR="00B16AF0" w:rsidRDefault="00B16AF0" w:rsidP="00B16AF0"/>
    <w:p w14:paraId="745F0BE3" w14:textId="3C1BE42D" w:rsidR="00B16AF0" w:rsidRDefault="00B16AF0" w:rsidP="00B16AF0">
      <w:r>
        <w:t>FIRE INSPECT d.o.o. Stara vrata 3,52341 Žminj</w:t>
      </w:r>
    </w:p>
    <w:p w14:paraId="7D57FF51" w14:textId="43A31EB5" w:rsidR="00B16AF0" w:rsidRDefault="00B16AF0" w:rsidP="00B16AF0">
      <w:r>
        <w:t xml:space="preserve">Na temelju članka 41.st.3 te članak 68 Zakona o zaštiti od požara(„Narodne novine“br.92/10)kao i objavljenih uputa na internet stranicama trgovačkog društva FIRE INSPECT d.o.o.-„Upute za održavanje vatrogasnih aparata </w:t>
      </w:r>
      <w:proofErr w:type="spellStart"/>
      <w:r>
        <w:t>a.b.m</w:t>
      </w:r>
      <w:proofErr w:type="spellEnd"/>
      <w:r>
        <w:t xml:space="preserve">. </w:t>
      </w:r>
      <w:proofErr w:type="spellStart"/>
      <w:r>
        <w:t>victoria-Ziggioto</w:t>
      </w:r>
      <w:proofErr w:type="spellEnd"/>
      <w:r>
        <w:t xml:space="preserve"> izdaje sljedeće:</w:t>
      </w:r>
    </w:p>
    <w:p w14:paraId="33EAD05F" w14:textId="77777777" w:rsidR="00B16AF0" w:rsidRDefault="00B16AF0" w:rsidP="00B16AF0"/>
    <w:p w14:paraId="52488F6C" w14:textId="77777777" w:rsidR="00B16AF0" w:rsidRPr="00B16AF0" w:rsidRDefault="00B16AF0" w:rsidP="00B16AF0">
      <w:pPr>
        <w:jc w:val="center"/>
        <w:rPr>
          <w:b/>
          <w:sz w:val="36"/>
          <w:szCs w:val="36"/>
        </w:rPr>
      </w:pPr>
      <w:r w:rsidRPr="00B16AF0">
        <w:rPr>
          <w:b/>
          <w:sz w:val="36"/>
          <w:szCs w:val="36"/>
        </w:rPr>
        <w:t>OVLAŠTENJE</w:t>
      </w:r>
    </w:p>
    <w:p w14:paraId="44B303F1" w14:textId="77777777" w:rsidR="00B16AF0" w:rsidRDefault="00B16AF0" w:rsidP="00B16AF0">
      <w:r>
        <w:t xml:space="preserve">       </w:t>
      </w:r>
    </w:p>
    <w:p w14:paraId="22AB08FF" w14:textId="77777777" w:rsidR="00B16AF0" w:rsidRDefault="00B16AF0" w:rsidP="00B16AF0">
      <w:r>
        <w:t>Kojim se ovlašćuje</w:t>
      </w:r>
    </w:p>
    <w:p w14:paraId="1684ED50" w14:textId="1B1AE2DF" w:rsidR="00B16AF0" w:rsidRDefault="00B16AF0" w:rsidP="00B16AF0">
      <w:r>
        <w:t xml:space="preserve">Tvrtka: </w:t>
      </w:r>
      <w:proofErr w:type="spellStart"/>
      <w:r w:rsidR="007973AD">
        <w:t>V</w:t>
      </w:r>
      <w:r w:rsidR="00B948C5">
        <w:t>atrokontrol</w:t>
      </w:r>
      <w:proofErr w:type="spellEnd"/>
      <w:r w:rsidR="00B948C5">
        <w:t xml:space="preserve"> </w:t>
      </w:r>
      <w:proofErr w:type="spellStart"/>
      <w:r w:rsidR="00B948C5">
        <w:t>j.d.o.o</w:t>
      </w:r>
      <w:proofErr w:type="spellEnd"/>
      <w:r w:rsidR="00B948C5">
        <w:t>.</w:t>
      </w:r>
    </w:p>
    <w:p w14:paraId="0490E544" w14:textId="03F8FE4D" w:rsidR="00B16AF0" w:rsidRDefault="00B16AF0" w:rsidP="00B16AF0">
      <w:r>
        <w:t xml:space="preserve">Ulica i </w:t>
      </w:r>
      <w:proofErr w:type="spellStart"/>
      <w:r>
        <w:t>br</w:t>
      </w:r>
      <w:proofErr w:type="spellEnd"/>
      <w:r>
        <w:t xml:space="preserve">: </w:t>
      </w:r>
      <w:proofErr w:type="spellStart"/>
      <w:r w:rsidR="00B948C5">
        <w:t>Čulinečka</w:t>
      </w:r>
      <w:proofErr w:type="spellEnd"/>
      <w:r w:rsidR="00B948C5">
        <w:t xml:space="preserve"> cesta 31,10 000 Zagreb</w:t>
      </w:r>
    </w:p>
    <w:p w14:paraId="45B814F4" w14:textId="0B38300B" w:rsidR="00B16AF0" w:rsidRDefault="00B16AF0" w:rsidP="00B16AF0">
      <w:r>
        <w:t>OIB:</w:t>
      </w:r>
      <w:r w:rsidR="00B948C5">
        <w:t>57895109921</w:t>
      </w:r>
      <w:bookmarkStart w:id="0" w:name="_GoBack"/>
      <w:bookmarkEnd w:id="0"/>
    </w:p>
    <w:p w14:paraId="4208B7C5" w14:textId="1D657AF8" w:rsidR="00B16AF0" w:rsidRDefault="00B16AF0" w:rsidP="00B16AF0">
      <w:r>
        <w:t xml:space="preserve">Za </w:t>
      </w:r>
      <w:proofErr w:type="spellStart"/>
      <w:r>
        <w:t>servisiranje,održavanje</w:t>
      </w:r>
      <w:proofErr w:type="spellEnd"/>
      <w:r>
        <w:t xml:space="preserve"> te ispitivanje ispravnosti i funkcionalnosti vatrogasnih aparata </w:t>
      </w:r>
      <w:proofErr w:type="spellStart"/>
      <w:r>
        <w:t>a.b.m</w:t>
      </w:r>
      <w:proofErr w:type="spellEnd"/>
      <w:r>
        <w:t xml:space="preserve">. </w:t>
      </w:r>
      <w:proofErr w:type="spellStart"/>
      <w:r>
        <w:t>victoria-Ziggioto</w:t>
      </w:r>
      <w:proofErr w:type="spellEnd"/>
    </w:p>
    <w:p w14:paraId="637EE651" w14:textId="57DBA49D" w:rsidR="00B16AF0" w:rsidRDefault="00B16AF0" w:rsidP="00B16AF0">
      <w:r>
        <w:t xml:space="preserve">Ovo ovlaštenje izdaje se na period od </w:t>
      </w:r>
      <w:r w:rsidR="0029177B">
        <w:t>2</w:t>
      </w:r>
      <w:r>
        <w:t>(</w:t>
      </w:r>
      <w:r w:rsidR="0029177B">
        <w:t>dvije</w:t>
      </w:r>
      <w:r>
        <w:t>)godin</w:t>
      </w:r>
      <w:r w:rsidR="0029177B">
        <w:t>e</w:t>
      </w:r>
      <w:r>
        <w:t>.</w:t>
      </w:r>
    </w:p>
    <w:p w14:paraId="1656A4E5" w14:textId="272AFAC7" w:rsidR="00B16AF0" w:rsidRDefault="00B16AF0" w:rsidP="00B16AF0">
      <w:r>
        <w:t>Datum izdavanja ovlaštenja:01.11.2025</w:t>
      </w:r>
    </w:p>
    <w:p w14:paraId="15009526" w14:textId="77777777" w:rsidR="00B16AF0" w:rsidRDefault="00B16AF0" w:rsidP="00B16AF0"/>
    <w:p w14:paraId="52668FDF" w14:textId="77777777" w:rsidR="00B16AF0" w:rsidRDefault="00B16AF0" w:rsidP="00B16AF0"/>
    <w:p w14:paraId="43AA3946" w14:textId="77777777" w:rsidR="00B16AF0" w:rsidRDefault="00B16AF0" w:rsidP="00B16AF0"/>
    <w:p w14:paraId="74641568" w14:textId="77777777" w:rsidR="00B16AF0" w:rsidRDefault="00B16AF0" w:rsidP="00B16AF0"/>
    <w:p w14:paraId="18E2DFEA" w14:textId="36E37C56" w:rsidR="004C2D4A" w:rsidRDefault="00B16AF0" w:rsidP="00B16AF0">
      <w:pPr>
        <w:jc w:val="right"/>
      </w:pPr>
      <w:r>
        <w:t>Potpis i pečat ovlaštene osobe:</w:t>
      </w:r>
    </w:p>
    <w:p w14:paraId="5025B320" w14:textId="728CBCD0" w:rsidR="00B16AF0" w:rsidRDefault="00B16AF0" w:rsidP="00B16AF0">
      <w:pPr>
        <w:jc w:val="right"/>
      </w:pPr>
      <w:r>
        <w:t xml:space="preserve">Antonio </w:t>
      </w:r>
      <w:proofErr w:type="spellStart"/>
      <w:r>
        <w:t>Ivančić,direktor</w:t>
      </w:r>
      <w:proofErr w:type="spellEnd"/>
    </w:p>
    <w:p w14:paraId="584DE036" w14:textId="77777777" w:rsidR="00FE0C5B" w:rsidRDefault="00FE0C5B" w:rsidP="00F46D7A"/>
    <w:p w14:paraId="76B6EA96" w14:textId="77777777" w:rsidR="00F46D7A" w:rsidRPr="00F46D7A" w:rsidRDefault="00F46D7A" w:rsidP="00F46D7A">
      <w:pPr>
        <w:rPr>
          <w:sz w:val="44"/>
          <w:szCs w:val="44"/>
        </w:rPr>
      </w:pPr>
    </w:p>
    <w:p w14:paraId="75FDDAF5" w14:textId="77777777" w:rsidR="00957FD8" w:rsidRPr="00957FD8" w:rsidRDefault="00957FD8" w:rsidP="00957FD8"/>
    <w:p w14:paraId="6336D4D9" w14:textId="77777777" w:rsidR="009B0DBE" w:rsidRDefault="009B0DBE" w:rsidP="008D7883"/>
    <w:p w14:paraId="7CFD8EFB" w14:textId="74382C30" w:rsidR="0036139C" w:rsidRDefault="0036139C" w:rsidP="008D7883"/>
    <w:p w14:paraId="31DCAE77" w14:textId="37E7A3B2" w:rsidR="00513BF6" w:rsidRDefault="00513BF6" w:rsidP="008D7883">
      <w:r>
        <w:lastRenderedPageBreak/>
        <w:t xml:space="preserve">                                                                                  </w:t>
      </w:r>
    </w:p>
    <w:p w14:paraId="11F83981" w14:textId="7579FAA9" w:rsidR="00FE2EC4" w:rsidRDefault="009240CA" w:rsidP="008D7883">
      <w:r>
        <w:t xml:space="preserve">                                                         </w:t>
      </w:r>
      <w:r w:rsidR="00E27D8C">
        <w:t xml:space="preserve">                                               </w:t>
      </w:r>
    </w:p>
    <w:p w14:paraId="43D162C4" w14:textId="3003F37F" w:rsidR="00EB4023" w:rsidRDefault="00E27D8C" w:rsidP="008D7883">
      <w:r>
        <w:t xml:space="preserve">                  </w:t>
      </w:r>
      <w:r w:rsidR="009240CA">
        <w:t xml:space="preserve">        </w:t>
      </w:r>
      <w:r w:rsidR="00EB4023">
        <w:t xml:space="preserve">                                                                                                                                  </w:t>
      </w:r>
    </w:p>
    <w:p w14:paraId="4E1AE6BE" w14:textId="77777777" w:rsidR="00EB4023" w:rsidRDefault="00EB4023" w:rsidP="008D7883"/>
    <w:p w14:paraId="4062BF08" w14:textId="5429C5CA" w:rsidR="002F1E6C" w:rsidRDefault="00D736EF" w:rsidP="008D7883">
      <w:r>
        <w:t xml:space="preserve">                          </w:t>
      </w:r>
      <w:r w:rsidR="00E2171C">
        <w:t xml:space="preserve">                 </w:t>
      </w:r>
    </w:p>
    <w:p w14:paraId="5BE050FD" w14:textId="0D3B0DF1" w:rsidR="002F1E6C" w:rsidRDefault="002F1E6C" w:rsidP="005E5F1F">
      <w:r>
        <w:t xml:space="preserve">       </w:t>
      </w:r>
    </w:p>
    <w:p w14:paraId="1BAF3C54" w14:textId="2DCC1E68" w:rsidR="00D8475B" w:rsidRDefault="00D8475B" w:rsidP="00D8475B"/>
    <w:p w14:paraId="0AB75314" w14:textId="35FACAD5" w:rsidR="003C711E" w:rsidRPr="003C711E" w:rsidRDefault="003C711E" w:rsidP="003C711E"/>
    <w:p w14:paraId="7144196E" w14:textId="5C9078CF" w:rsidR="003C711E" w:rsidRPr="003C711E" w:rsidRDefault="003C711E" w:rsidP="003C711E"/>
    <w:p w14:paraId="2D77941D" w14:textId="5F79DA20" w:rsidR="003C711E" w:rsidRPr="003C711E" w:rsidRDefault="003C711E" w:rsidP="003C711E"/>
    <w:p w14:paraId="60B1E34D" w14:textId="2369ED79" w:rsidR="003C711E" w:rsidRPr="003C711E" w:rsidRDefault="003C711E" w:rsidP="003C711E"/>
    <w:p w14:paraId="31C7EF09" w14:textId="5E29E8F6" w:rsidR="003C711E" w:rsidRPr="003C711E" w:rsidRDefault="003C711E" w:rsidP="003C711E"/>
    <w:p w14:paraId="08DB0428" w14:textId="553B1D64" w:rsidR="003C711E" w:rsidRPr="003C711E" w:rsidRDefault="003C711E" w:rsidP="003C711E"/>
    <w:p w14:paraId="57E35B45" w14:textId="48314D05" w:rsidR="003C711E" w:rsidRPr="003C711E" w:rsidRDefault="003C711E" w:rsidP="003C711E"/>
    <w:p w14:paraId="26648253" w14:textId="78E864E5" w:rsidR="003C711E" w:rsidRPr="003C711E" w:rsidRDefault="003C711E" w:rsidP="003C711E"/>
    <w:p w14:paraId="06738E9F" w14:textId="1A330CC2" w:rsidR="003C711E" w:rsidRPr="003C711E" w:rsidRDefault="003C711E" w:rsidP="003C711E"/>
    <w:p w14:paraId="337D1B49" w14:textId="618C8AD2" w:rsidR="003C711E" w:rsidRPr="003C711E" w:rsidRDefault="003C711E" w:rsidP="003C711E"/>
    <w:p w14:paraId="67B6892E" w14:textId="60B9A351" w:rsidR="003C711E" w:rsidRPr="003C711E" w:rsidRDefault="003C711E" w:rsidP="003C711E"/>
    <w:p w14:paraId="4CBB530F" w14:textId="496E5139" w:rsidR="003C711E" w:rsidRPr="003C711E" w:rsidRDefault="003C711E" w:rsidP="003C711E"/>
    <w:p w14:paraId="351D7012" w14:textId="4561376F" w:rsidR="003C711E" w:rsidRPr="003C711E" w:rsidRDefault="003C711E" w:rsidP="003C711E">
      <w:pPr>
        <w:tabs>
          <w:tab w:val="left" w:pos="1725"/>
        </w:tabs>
      </w:pPr>
      <w:r>
        <w:tab/>
      </w:r>
    </w:p>
    <w:sectPr w:rsidR="003C711E" w:rsidRPr="003C711E" w:rsidSect="003C711E">
      <w:headerReference w:type="default" r:id="rId7"/>
      <w:footerReference w:type="default" r:id="rId8"/>
      <w:pgSz w:w="11906" w:h="16838" w:code="9"/>
      <w:pgMar w:top="3402" w:right="567" w:bottom="567" w:left="567" w:header="425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499A32" w14:textId="77777777" w:rsidR="00E0168D" w:rsidRDefault="00E0168D" w:rsidP="0038412F">
      <w:pPr>
        <w:spacing w:after="0" w:line="240" w:lineRule="auto"/>
      </w:pPr>
      <w:r>
        <w:separator/>
      </w:r>
    </w:p>
  </w:endnote>
  <w:endnote w:type="continuationSeparator" w:id="0">
    <w:p w14:paraId="3B839CF0" w14:textId="77777777" w:rsidR="00E0168D" w:rsidRDefault="00E0168D" w:rsidP="003841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9ABEB8" w14:textId="6FC60F7F" w:rsidR="0038412F" w:rsidRDefault="00D8475B" w:rsidP="0038412F">
    <w:pPr>
      <w:pStyle w:val="Podnoje"/>
      <w:rPr>
        <w:noProof/>
      </w:rPr>
    </w:pPr>
    <w:r w:rsidRPr="00C16ED1">
      <w:rPr>
        <w:rFonts w:cstheme="minorHAnsi"/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779DBD46" wp14:editId="761985A6">
              <wp:simplePos x="0" y="0"/>
              <wp:positionH relativeFrom="margin">
                <wp:align>center</wp:align>
              </wp:positionH>
              <wp:positionV relativeFrom="paragraph">
                <wp:posOffset>-424180</wp:posOffset>
              </wp:positionV>
              <wp:extent cx="5254752" cy="414528"/>
              <wp:effectExtent l="0" t="0" r="0" b="5080"/>
              <wp:wrapNone/>
              <wp:docPr id="217" name="Tekstni okvi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54752" cy="41452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3D5E9EB" w14:textId="77777777" w:rsidR="00C16ED1" w:rsidRPr="00C16ED1" w:rsidRDefault="00C16ED1" w:rsidP="00C16ED1">
                          <w:pPr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C16ED1">
                            <w:rPr>
                              <w:sz w:val="16"/>
                              <w:szCs w:val="16"/>
                            </w:rPr>
                            <w:t xml:space="preserve">Generalni uvoznik i distributer za RH vatrogasnih aparata i opreme za zaštitu od požara marke </w:t>
                          </w:r>
                          <w:r w:rsidRPr="00C16ED1">
                            <w:rPr>
                              <w:b/>
                              <w:sz w:val="16"/>
                              <w:szCs w:val="16"/>
                            </w:rPr>
                            <w:t>Pii S.r.l</w:t>
                          </w:r>
                          <w:r w:rsidRPr="00C16ED1">
                            <w:rPr>
                              <w:sz w:val="16"/>
                              <w:szCs w:val="16"/>
                            </w:rPr>
                            <w:t>.</w:t>
                          </w:r>
                          <w:r>
                            <w:rPr>
                              <w:sz w:val="16"/>
                              <w:szCs w:val="16"/>
                            </w:rPr>
                            <w:br/>
                          </w:r>
                          <w:r w:rsidRPr="00C16ED1">
                            <w:rPr>
                              <w:sz w:val="16"/>
                              <w:szCs w:val="16"/>
                            </w:rPr>
                            <w:t>Servis, održavanje i prodaja vatrogasnih aparata i opreme za zaštitu od požara.</w:t>
                          </w:r>
                        </w:p>
                        <w:p w14:paraId="307BAC05" w14:textId="77777777" w:rsidR="00C16ED1" w:rsidRDefault="00C16ED1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9DBD46" id="_x0000_t202" coordsize="21600,21600" o:spt="202" path="m,l,21600r21600,l21600,xe">
              <v:stroke joinstyle="miter"/>
              <v:path gradientshapeok="t" o:connecttype="rect"/>
            </v:shapetype>
            <v:shape id="Tekstni okvir 2" o:spid="_x0000_s1026" type="#_x0000_t202" style="position:absolute;margin-left:0;margin-top:-33.4pt;width:413.75pt;height:32.65pt;z-index:25166540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" filled="f" stroked="f">
              <v:textbox>
                <w:txbxContent>
                  <w:p w14:paraId="33D5E9EB" w14:textId="77777777" w:rsidR="00C16ED1" w:rsidRPr="00C16ED1" w:rsidRDefault="00C16ED1" w:rsidP="00C16ED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C16ED1">
                      <w:rPr>
                        <w:sz w:val="16"/>
                        <w:szCs w:val="16"/>
                      </w:rPr>
                      <w:t xml:space="preserve">Generalni uvoznik i distributer za RH vatrogasnih aparata i opreme za zaštitu od požara marke </w:t>
                    </w:r>
                    <w:r w:rsidRPr="00C16ED1">
                      <w:rPr>
                        <w:b/>
                        <w:sz w:val="16"/>
                        <w:szCs w:val="16"/>
                      </w:rPr>
                      <w:t>Pii S.r.l</w:t>
                    </w:r>
                    <w:r w:rsidRPr="00C16ED1">
                      <w:rPr>
                        <w:sz w:val="16"/>
                        <w:szCs w:val="16"/>
                      </w:rPr>
                      <w:t>.</w:t>
                    </w:r>
                    <w:r>
                      <w:rPr>
                        <w:sz w:val="16"/>
                        <w:szCs w:val="16"/>
                      </w:rPr>
                      <w:br/>
                    </w:r>
                    <w:r w:rsidRPr="00C16ED1">
                      <w:rPr>
                        <w:sz w:val="16"/>
                        <w:szCs w:val="16"/>
                      </w:rPr>
                      <w:t>Servis, održavanje i prodaja vatrogasnih aparata i opreme za zaštitu od požara.</w:t>
                    </w:r>
                  </w:p>
                  <w:p w14:paraId="307BAC05" w14:textId="77777777" w:rsidR="00C16ED1" w:rsidRDefault="00C16ED1"/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F25830D" wp14:editId="6308CFC8">
              <wp:simplePos x="0" y="0"/>
              <wp:positionH relativeFrom="margin">
                <wp:align>right</wp:align>
              </wp:positionH>
              <wp:positionV relativeFrom="paragraph">
                <wp:posOffset>3080</wp:posOffset>
              </wp:positionV>
              <wp:extent cx="6444575" cy="12484"/>
              <wp:effectExtent l="0" t="0" r="33020" b="26035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44575" cy="12484"/>
                      </a:xfrm>
                      <a:prstGeom prst="line">
                        <a:avLst/>
                      </a:prstGeom>
                      <a:ln w="3175">
                        <a:prstDash val="sysDot"/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83AE3BB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56.25pt,.25pt" to="963.7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" strokecolor="black [3200]" strokeweight=".25pt">
              <v:stroke dashstyle="1 1" joinstyle="miter"/>
              <w10:wrap anchorx="margin"/>
            </v:line>
          </w:pict>
        </mc:Fallback>
      </mc:AlternateContent>
    </w:r>
  </w:p>
  <w:p w14:paraId="559358E8" w14:textId="3D41B8C2" w:rsidR="0038412F" w:rsidRDefault="009F3ABA" w:rsidP="00C16ED1">
    <w:pPr>
      <w:pStyle w:val="Podnoje"/>
      <w:jc w:val="center"/>
    </w:pPr>
    <w:r w:rsidRPr="009F3ABA">
      <w:rPr>
        <w:sz w:val="16"/>
        <w:szCs w:val="16"/>
      </w:rPr>
      <w:t xml:space="preserve">Društvo je upisano u sudski Registar Trgovačkog suda u </w:t>
    </w:r>
    <w:r>
      <w:rPr>
        <w:sz w:val="16"/>
        <w:szCs w:val="16"/>
      </w:rPr>
      <w:t>Pazinu</w:t>
    </w:r>
    <w:r w:rsidRPr="009F3ABA">
      <w:rPr>
        <w:sz w:val="16"/>
        <w:szCs w:val="16"/>
      </w:rPr>
      <w:t xml:space="preserve"> pod brojem Tt-21/2869-2</w:t>
    </w:r>
    <w:r w:rsidR="00C16ED1">
      <w:rPr>
        <w:sz w:val="16"/>
        <w:szCs w:val="16"/>
      </w:rPr>
      <w:t xml:space="preserve"> -</w:t>
    </w:r>
    <w:r w:rsidRPr="009F3ABA">
      <w:rPr>
        <w:sz w:val="16"/>
        <w:szCs w:val="16"/>
      </w:rPr>
      <w:t xml:space="preserve"> MBS </w:t>
    </w:r>
    <w:r>
      <w:rPr>
        <w:sz w:val="16"/>
        <w:szCs w:val="16"/>
      </w:rPr>
      <w:t>130115149</w:t>
    </w:r>
    <w:r w:rsidR="00C16ED1">
      <w:rPr>
        <w:sz w:val="16"/>
        <w:szCs w:val="16"/>
      </w:rPr>
      <w:t xml:space="preserve"> - </w:t>
    </w:r>
    <w:r w:rsidR="00C16ED1" w:rsidRPr="009F3ABA">
      <w:rPr>
        <w:sz w:val="16"/>
        <w:szCs w:val="16"/>
      </w:rPr>
      <w:t>OIB: 97931668939</w:t>
    </w:r>
    <w:r w:rsidRPr="009F3ABA">
      <w:rPr>
        <w:sz w:val="16"/>
        <w:szCs w:val="16"/>
      </w:rPr>
      <w:t xml:space="preserve"> </w:t>
    </w:r>
    <w:r>
      <w:rPr>
        <w:sz w:val="16"/>
        <w:szCs w:val="16"/>
      </w:rPr>
      <w:br/>
    </w:r>
    <w:r w:rsidR="00C16ED1" w:rsidRPr="00C16ED1">
      <w:rPr>
        <w:sz w:val="16"/>
        <w:szCs w:val="16"/>
      </w:rPr>
      <w:t>Erste&amp;Steiermärkische Bank d.d.</w:t>
    </w:r>
    <w:r w:rsidR="00C16ED1">
      <w:rPr>
        <w:sz w:val="16"/>
        <w:szCs w:val="16"/>
      </w:rPr>
      <w:t xml:space="preserve"> - </w:t>
    </w:r>
    <w:r w:rsidRPr="009F3ABA">
      <w:rPr>
        <w:sz w:val="16"/>
        <w:szCs w:val="16"/>
      </w:rPr>
      <w:t xml:space="preserve">IBAN HR5324020061101029875 </w:t>
    </w:r>
    <w:r w:rsidR="00C16ED1">
      <w:rPr>
        <w:sz w:val="16"/>
        <w:szCs w:val="16"/>
      </w:rPr>
      <w:br/>
    </w:r>
    <w:r w:rsidRPr="009F3ABA">
      <w:rPr>
        <w:sz w:val="16"/>
        <w:szCs w:val="16"/>
      </w:rPr>
      <w:t>Temeljni kapital društva iznosi 20.000</w:t>
    </w:r>
    <w:r w:rsidR="00C16ED1">
      <w:rPr>
        <w:sz w:val="16"/>
        <w:szCs w:val="16"/>
      </w:rPr>
      <w:t xml:space="preserve"> kn i</w:t>
    </w:r>
    <w:r w:rsidRPr="009F3ABA">
      <w:rPr>
        <w:sz w:val="16"/>
        <w:szCs w:val="16"/>
      </w:rPr>
      <w:t xml:space="preserve"> uplaćen </w:t>
    </w:r>
    <w:r w:rsidR="00C16ED1">
      <w:rPr>
        <w:sz w:val="16"/>
        <w:szCs w:val="16"/>
      </w:rPr>
      <w:t xml:space="preserve">je </w:t>
    </w:r>
    <w:r w:rsidR="00C16ED1">
      <w:rPr>
        <w:sz w:val="16"/>
        <w:szCs w:val="16"/>
      </w:rPr>
      <w:softHyphen/>
    </w:r>
    <w:r w:rsidR="00C16ED1">
      <w:rPr>
        <w:sz w:val="16"/>
        <w:szCs w:val="16"/>
      </w:rPr>
      <w:softHyphen/>
    </w:r>
    <w:r w:rsidRPr="009F3ABA">
      <w:rPr>
        <w:sz w:val="16"/>
        <w:szCs w:val="16"/>
      </w:rPr>
      <w:t>u cijelosti</w:t>
    </w:r>
    <w:r w:rsidR="00C16ED1">
      <w:rPr>
        <w:sz w:val="16"/>
        <w:szCs w:val="16"/>
      </w:rPr>
      <w:t xml:space="preserve"> -</w:t>
    </w:r>
    <w:r w:rsidRPr="009F3ABA">
      <w:rPr>
        <w:sz w:val="16"/>
        <w:szCs w:val="16"/>
      </w:rPr>
      <w:t xml:space="preserve"> Član uprave: </w:t>
    </w:r>
    <w:r w:rsidR="009E4EB4">
      <w:rPr>
        <w:sz w:val="16"/>
        <w:szCs w:val="16"/>
      </w:rPr>
      <w:t>Antonio Ivančić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234A53" w14:textId="77777777" w:rsidR="00E0168D" w:rsidRDefault="00E0168D" w:rsidP="0038412F">
      <w:pPr>
        <w:spacing w:after="0" w:line="240" w:lineRule="auto"/>
      </w:pPr>
      <w:r>
        <w:separator/>
      </w:r>
    </w:p>
  </w:footnote>
  <w:footnote w:type="continuationSeparator" w:id="0">
    <w:p w14:paraId="51B4DF43" w14:textId="77777777" w:rsidR="00E0168D" w:rsidRDefault="00E0168D" w:rsidP="003841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113ECD" w14:textId="2A78DD9D" w:rsidR="0049532C" w:rsidRPr="0049532C" w:rsidRDefault="009E4EB4" w:rsidP="00A43013">
    <w:pPr>
      <w:rPr>
        <w:rFonts w:cstheme="minorHAnsi"/>
        <w:sz w:val="18"/>
        <w:szCs w:val="18"/>
      </w:rPr>
    </w:pPr>
    <w:r>
      <w:rPr>
        <w:rFonts w:cstheme="minorHAnsi"/>
        <w:b/>
        <w:noProof/>
      </w:rPr>
      <w:drawing>
        <wp:inline distT="0" distB="0" distL="0" distR="0" wp14:anchorId="4F0E5C96" wp14:editId="1DE4F6E4">
          <wp:extent cx="6773334" cy="1154088"/>
          <wp:effectExtent l="0" t="0" r="0" b="8255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RE INSPECT memorandum gor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85382" cy="11902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B30"/>
    <w:rsid w:val="0001440C"/>
    <w:rsid w:val="00021499"/>
    <w:rsid w:val="00026342"/>
    <w:rsid w:val="000365A9"/>
    <w:rsid w:val="000520EA"/>
    <w:rsid w:val="000850D4"/>
    <w:rsid w:val="0009320E"/>
    <w:rsid w:val="000A10F7"/>
    <w:rsid w:val="000D14FF"/>
    <w:rsid w:val="000E2EEA"/>
    <w:rsid w:val="001049C7"/>
    <w:rsid w:val="00114F52"/>
    <w:rsid w:val="00136AEB"/>
    <w:rsid w:val="00141928"/>
    <w:rsid w:val="00162209"/>
    <w:rsid w:val="00172D4F"/>
    <w:rsid w:val="00191514"/>
    <w:rsid w:val="001B239E"/>
    <w:rsid w:val="001B3600"/>
    <w:rsid w:val="001D449B"/>
    <w:rsid w:val="001D4DEB"/>
    <w:rsid w:val="00203135"/>
    <w:rsid w:val="00203391"/>
    <w:rsid w:val="00214415"/>
    <w:rsid w:val="002170BB"/>
    <w:rsid w:val="002578D3"/>
    <w:rsid w:val="00287F41"/>
    <w:rsid w:val="002903A0"/>
    <w:rsid w:val="0029177B"/>
    <w:rsid w:val="002A0080"/>
    <w:rsid w:val="002B2F49"/>
    <w:rsid w:val="002C2DC3"/>
    <w:rsid w:val="002C560C"/>
    <w:rsid w:val="002E39F9"/>
    <w:rsid w:val="002F1E6C"/>
    <w:rsid w:val="00303147"/>
    <w:rsid w:val="00342B35"/>
    <w:rsid w:val="003528E7"/>
    <w:rsid w:val="0036139C"/>
    <w:rsid w:val="0038412F"/>
    <w:rsid w:val="003A255F"/>
    <w:rsid w:val="003B2080"/>
    <w:rsid w:val="003C226E"/>
    <w:rsid w:val="003C711E"/>
    <w:rsid w:val="003D1B9B"/>
    <w:rsid w:val="003D2989"/>
    <w:rsid w:val="00407942"/>
    <w:rsid w:val="00413088"/>
    <w:rsid w:val="00463155"/>
    <w:rsid w:val="00480A65"/>
    <w:rsid w:val="00483FAD"/>
    <w:rsid w:val="0049532C"/>
    <w:rsid w:val="004A23F6"/>
    <w:rsid w:val="004A5751"/>
    <w:rsid w:val="004A7BBC"/>
    <w:rsid w:val="004A7C83"/>
    <w:rsid w:val="004B71AC"/>
    <w:rsid w:val="004C1C6B"/>
    <w:rsid w:val="004C2D4A"/>
    <w:rsid w:val="004F6BD7"/>
    <w:rsid w:val="00513BF6"/>
    <w:rsid w:val="0053600B"/>
    <w:rsid w:val="00562B96"/>
    <w:rsid w:val="00571A1B"/>
    <w:rsid w:val="005B4C95"/>
    <w:rsid w:val="005D5B23"/>
    <w:rsid w:val="005E5F1F"/>
    <w:rsid w:val="005E7E27"/>
    <w:rsid w:val="00613DF4"/>
    <w:rsid w:val="0067546C"/>
    <w:rsid w:val="00683F7B"/>
    <w:rsid w:val="006926B6"/>
    <w:rsid w:val="006C7AB9"/>
    <w:rsid w:val="006D5D45"/>
    <w:rsid w:val="006E197E"/>
    <w:rsid w:val="006E3815"/>
    <w:rsid w:val="006F1F86"/>
    <w:rsid w:val="006F57DF"/>
    <w:rsid w:val="006F74AD"/>
    <w:rsid w:val="007027B5"/>
    <w:rsid w:val="007055DE"/>
    <w:rsid w:val="007259D7"/>
    <w:rsid w:val="0074148C"/>
    <w:rsid w:val="0078135D"/>
    <w:rsid w:val="0078509C"/>
    <w:rsid w:val="007973AD"/>
    <w:rsid w:val="007D301C"/>
    <w:rsid w:val="007F0962"/>
    <w:rsid w:val="00800FAC"/>
    <w:rsid w:val="008337FC"/>
    <w:rsid w:val="0085298F"/>
    <w:rsid w:val="00870BC6"/>
    <w:rsid w:val="00891543"/>
    <w:rsid w:val="008C1FBB"/>
    <w:rsid w:val="008D7883"/>
    <w:rsid w:val="00900052"/>
    <w:rsid w:val="00902007"/>
    <w:rsid w:val="009230E1"/>
    <w:rsid w:val="009240CA"/>
    <w:rsid w:val="009361DD"/>
    <w:rsid w:val="009516D6"/>
    <w:rsid w:val="00952FD5"/>
    <w:rsid w:val="00957FD8"/>
    <w:rsid w:val="009650AA"/>
    <w:rsid w:val="00980D79"/>
    <w:rsid w:val="009879C8"/>
    <w:rsid w:val="00993307"/>
    <w:rsid w:val="00993FA1"/>
    <w:rsid w:val="009A3D65"/>
    <w:rsid w:val="009B0DBE"/>
    <w:rsid w:val="009C10CD"/>
    <w:rsid w:val="009C48AC"/>
    <w:rsid w:val="009D2DE6"/>
    <w:rsid w:val="009D60BD"/>
    <w:rsid w:val="009D769C"/>
    <w:rsid w:val="009E4EB4"/>
    <w:rsid w:val="009F3ABA"/>
    <w:rsid w:val="00A14E43"/>
    <w:rsid w:val="00A35DFB"/>
    <w:rsid w:val="00A43013"/>
    <w:rsid w:val="00A70E20"/>
    <w:rsid w:val="00A846C2"/>
    <w:rsid w:val="00A92F2C"/>
    <w:rsid w:val="00AB3178"/>
    <w:rsid w:val="00AE01EE"/>
    <w:rsid w:val="00AF7522"/>
    <w:rsid w:val="00B16AF0"/>
    <w:rsid w:val="00B30BD5"/>
    <w:rsid w:val="00B4179B"/>
    <w:rsid w:val="00B65F69"/>
    <w:rsid w:val="00B948C5"/>
    <w:rsid w:val="00BA6B21"/>
    <w:rsid w:val="00BA730B"/>
    <w:rsid w:val="00BB09DF"/>
    <w:rsid w:val="00BD6135"/>
    <w:rsid w:val="00BF1DD4"/>
    <w:rsid w:val="00C16ED1"/>
    <w:rsid w:val="00C179F2"/>
    <w:rsid w:val="00C47050"/>
    <w:rsid w:val="00CA4B30"/>
    <w:rsid w:val="00CA5C8B"/>
    <w:rsid w:val="00CB16A9"/>
    <w:rsid w:val="00CC0FF0"/>
    <w:rsid w:val="00CC6B1E"/>
    <w:rsid w:val="00CD72DA"/>
    <w:rsid w:val="00CF7FBE"/>
    <w:rsid w:val="00D22DFE"/>
    <w:rsid w:val="00D2353C"/>
    <w:rsid w:val="00D56748"/>
    <w:rsid w:val="00D61BFC"/>
    <w:rsid w:val="00D736EF"/>
    <w:rsid w:val="00D82DDB"/>
    <w:rsid w:val="00D8475B"/>
    <w:rsid w:val="00D96DBE"/>
    <w:rsid w:val="00DB7C95"/>
    <w:rsid w:val="00DC4DEA"/>
    <w:rsid w:val="00DC7109"/>
    <w:rsid w:val="00DD1CFA"/>
    <w:rsid w:val="00E0168D"/>
    <w:rsid w:val="00E07F9A"/>
    <w:rsid w:val="00E2171C"/>
    <w:rsid w:val="00E25AD7"/>
    <w:rsid w:val="00E27D8C"/>
    <w:rsid w:val="00E4747A"/>
    <w:rsid w:val="00E53591"/>
    <w:rsid w:val="00E740B1"/>
    <w:rsid w:val="00EA60C8"/>
    <w:rsid w:val="00EB4023"/>
    <w:rsid w:val="00ED756E"/>
    <w:rsid w:val="00ED79E3"/>
    <w:rsid w:val="00F04154"/>
    <w:rsid w:val="00F1567F"/>
    <w:rsid w:val="00F22458"/>
    <w:rsid w:val="00F3181B"/>
    <w:rsid w:val="00F46D7A"/>
    <w:rsid w:val="00F508AE"/>
    <w:rsid w:val="00F756C5"/>
    <w:rsid w:val="00FB21AE"/>
    <w:rsid w:val="00FB6AD1"/>
    <w:rsid w:val="00FC0431"/>
    <w:rsid w:val="00FD23C7"/>
    <w:rsid w:val="00FD25D0"/>
    <w:rsid w:val="00FE0C5B"/>
    <w:rsid w:val="00FE2EC4"/>
    <w:rsid w:val="00FF4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F16099"/>
  <w15:chartTrackingRefBased/>
  <w15:docId w15:val="{9FC75E8D-D44E-4D51-A6E2-59CA0CBF9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A4301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3841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38412F"/>
  </w:style>
  <w:style w:type="paragraph" w:styleId="Podnoje">
    <w:name w:val="footer"/>
    <w:basedOn w:val="Normal"/>
    <w:link w:val="PodnojeChar"/>
    <w:uiPriority w:val="99"/>
    <w:unhideWhenUsed/>
    <w:rsid w:val="003841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38412F"/>
  </w:style>
  <w:style w:type="character" w:styleId="Hiperveza">
    <w:name w:val="Hyperlink"/>
    <w:basedOn w:val="Zadanifontodlomka"/>
    <w:uiPriority w:val="99"/>
    <w:unhideWhenUsed/>
    <w:rsid w:val="00D96DBE"/>
    <w:rPr>
      <w:color w:val="0563C1" w:themeColor="hyperlink"/>
      <w:u w:val="single"/>
    </w:rPr>
  </w:style>
  <w:style w:type="character" w:customStyle="1" w:styleId="Naslov1Char">
    <w:name w:val="Naslov 1 Char"/>
    <w:basedOn w:val="Zadanifontodlomka"/>
    <w:link w:val="Naslov1"/>
    <w:uiPriority w:val="9"/>
    <w:rsid w:val="00A430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Naslov">
    <w:name w:val="TOC Heading"/>
    <w:basedOn w:val="Naslov1"/>
    <w:next w:val="Normal"/>
    <w:uiPriority w:val="39"/>
    <w:unhideWhenUsed/>
    <w:qFormat/>
    <w:rsid w:val="00A43013"/>
    <w:pPr>
      <w:outlineLvl w:val="9"/>
    </w:pPr>
    <w:rPr>
      <w:lang w:eastAsia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49532C"/>
    <w:rPr>
      <w:color w:val="605E5C"/>
      <w:shd w:val="clear" w:color="auto" w:fill="E1DFDD"/>
    </w:rPr>
  </w:style>
  <w:style w:type="paragraph" w:styleId="Bezproreda">
    <w:name w:val="No Spacing"/>
    <w:uiPriority w:val="1"/>
    <w:qFormat/>
    <w:rsid w:val="0078509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1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6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2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Users\Darko\Documents\IDEAWeb\Web\Fire%20INSPECT\Memorandum\memorandum.dotx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53E578-35BB-4258-B5E5-9C7CCCD805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</Template>
  <TotalTime>0</TotalTime>
  <Pages>2</Pages>
  <Words>175</Words>
  <Characters>1000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Fire INSPECT d.o.o.</dc:creator>
  <cp:keywords/>
  <dc:description/>
  <cp:lastModifiedBy>Korisnik</cp:lastModifiedBy>
  <cp:revision>2</cp:revision>
  <cp:lastPrinted>2025-01-02T15:52:00Z</cp:lastPrinted>
  <dcterms:created xsi:type="dcterms:W3CDTF">2025-11-24T10:16:00Z</dcterms:created>
  <dcterms:modified xsi:type="dcterms:W3CDTF">2025-11-24T10:16:00Z</dcterms:modified>
</cp:coreProperties>
</file>