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56DB97B8" w:rsidR="00B16AF0" w:rsidRDefault="00B16AF0" w:rsidP="00B16AF0">
      <w:bookmarkStart w:id="0" w:name="_GoBack"/>
      <w:bookmarkEnd w:id="0"/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Z-OVL-01/2025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565FB735" w:rsidR="00B16AF0" w:rsidRDefault="00B16AF0" w:rsidP="00B16AF0">
      <w:r>
        <w:t xml:space="preserve">Tvrtka: </w:t>
      </w:r>
      <w:proofErr w:type="spellStart"/>
      <w:r>
        <w:t>Fire</w:t>
      </w:r>
      <w:proofErr w:type="spellEnd"/>
      <w:r>
        <w:t xml:space="preserve"> </w:t>
      </w:r>
      <w:proofErr w:type="spellStart"/>
      <w:r>
        <w:t>Inspect</w:t>
      </w:r>
      <w:proofErr w:type="spellEnd"/>
      <w:r>
        <w:t xml:space="preserve"> d.o.o.</w:t>
      </w:r>
    </w:p>
    <w:p w14:paraId="0490E544" w14:textId="31044C03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>: Stara vrata 3,52341 Žminj</w:t>
      </w:r>
    </w:p>
    <w:p w14:paraId="45B814F4" w14:textId="21226C34" w:rsidR="00B16AF0" w:rsidRDefault="00B16AF0" w:rsidP="00B16AF0">
      <w:r>
        <w:t>OIB:97931668939</w:t>
      </w:r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4E7C6CDE" w:rsidR="00B16AF0" w:rsidRDefault="00B16AF0" w:rsidP="00B16AF0">
      <w:r>
        <w:t>Ovo ovlaštenje izdaje se na period od 5(pet)godina.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63E80F" w14:textId="77777777" w:rsidR="00CC6C31" w:rsidRDefault="00CC6C31" w:rsidP="0038412F">
      <w:pPr>
        <w:spacing w:after="0" w:line="240" w:lineRule="auto"/>
      </w:pPr>
      <w:r>
        <w:separator/>
      </w:r>
    </w:p>
  </w:endnote>
  <w:endnote w:type="continuationSeparator" w:id="0">
    <w:p w14:paraId="3AC05A7D" w14:textId="77777777" w:rsidR="00CC6C31" w:rsidRDefault="00CC6C31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72E0D1" w14:textId="77777777" w:rsidR="00CC6C31" w:rsidRDefault="00CC6C31" w:rsidP="0038412F">
      <w:pPr>
        <w:spacing w:after="0" w:line="240" w:lineRule="auto"/>
      </w:pPr>
      <w:r>
        <w:separator/>
      </w:r>
    </w:p>
  </w:footnote>
  <w:footnote w:type="continuationSeparator" w:id="0">
    <w:p w14:paraId="205D169B" w14:textId="77777777" w:rsidR="00CC6C31" w:rsidRDefault="00CC6C31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6B1E"/>
    <w:rsid w:val="00CC6C31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740B1"/>
    <w:rsid w:val="00EA60C8"/>
    <w:rsid w:val="00EB4023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C0549-657E-419D-80AD-08E9B6B88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2025-11-24T09:57:00Z</dcterms:created>
  <dcterms:modified xsi:type="dcterms:W3CDTF">2025-11-24T09:57:00Z</dcterms:modified>
</cp:coreProperties>
</file>