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E2DFEA" w14:textId="204098B9" w:rsidR="004C2D4A" w:rsidRDefault="005F4B23" w:rsidP="00F46D7A">
      <w:r w:rsidRPr="005F4B23">
        <w:t xml:space="preserve">Imajući u vidu da je zaštita od požara od posebnog interesa za Republiku </w:t>
      </w:r>
      <w:proofErr w:type="spellStart"/>
      <w:r w:rsidRPr="005F4B23">
        <w:t>Hrvatsku,trgovačko</w:t>
      </w:r>
      <w:proofErr w:type="spellEnd"/>
      <w:r w:rsidRPr="005F4B23">
        <w:t xml:space="preserve"> društvo FIRE INSPECT d.o.o. iz </w:t>
      </w:r>
      <w:proofErr w:type="spellStart"/>
      <w:r w:rsidRPr="005F4B23">
        <w:t>Žminja,</w:t>
      </w:r>
      <w:r>
        <w:t>Stara</w:t>
      </w:r>
      <w:proofErr w:type="spellEnd"/>
      <w:r>
        <w:t xml:space="preserve"> vrata 3</w:t>
      </w:r>
      <w:r w:rsidRPr="005F4B23">
        <w:t xml:space="preserve">, OIB:97931668939, kao uvoznik i distributer za teritorij RH vatrogasnih aparata marke </w:t>
      </w:r>
      <w:proofErr w:type="spellStart"/>
      <w:r>
        <w:t>a.b.m</w:t>
      </w:r>
      <w:proofErr w:type="spellEnd"/>
      <w:r>
        <w:t xml:space="preserve">. </w:t>
      </w:r>
      <w:proofErr w:type="spellStart"/>
      <w:r>
        <w:t>victoria-Ziggioto</w:t>
      </w:r>
      <w:proofErr w:type="spellEnd"/>
      <w:r>
        <w:t xml:space="preserve"> SPA </w:t>
      </w:r>
      <w:r w:rsidRPr="005F4B23">
        <w:t xml:space="preserve">odlučilo je da se temeljem čl. 41. st. 3. Zakona o zaštiti od požara (NN 92/2010) dana </w:t>
      </w:r>
      <w:r>
        <w:t xml:space="preserve">01.11.2025 </w:t>
      </w:r>
      <w:r w:rsidRPr="005F4B23">
        <w:t>godine objave:</w:t>
      </w:r>
    </w:p>
    <w:p w14:paraId="692FB5C4" w14:textId="11A34D71" w:rsidR="005F4B23" w:rsidRDefault="005F4B23" w:rsidP="005F4B23">
      <w:pPr>
        <w:jc w:val="center"/>
        <w:rPr>
          <w:b/>
          <w:sz w:val="32"/>
          <w:szCs w:val="32"/>
        </w:rPr>
      </w:pPr>
      <w:r w:rsidRPr="005F4B23">
        <w:rPr>
          <w:b/>
          <w:sz w:val="32"/>
          <w:szCs w:val="32"/>
        </w:rPr>
        <w:t>OPĆI UVJETI</w:t>
      </w:r>
    </w:p>
    <w:p w14:paraId="66713772" w14:textId="12B84466" w:rsidR="005F4B23" w:rsidRDefault="005F4B23" w:rsidP="005F4B23">
      <w:pPr>
        <w:jc w:val="center"/>
      </w:pPr>
      <w:r w:rsidRPr="005F4B23">
        <w:t xml:space="preserve">za davanje i oduzimanje ovlaštenja za ispitivanje ispravnosti i funkcionalnosti vatrogasnih aparata </w:t>
      </w:r>
      <w:proofErr w:type="spellStart"/>
      <w:r>
        <w:t>a.b.m</w:t>
      </w:r>
      <w:proofErr w:type="spellEnd"/>
      <w:r>
        <w:t xml:space="preserve">. </w:t>
      </w:r>
      <w:proofErr w:type="spellStart"/>
      <w:r>
        <w:t>victoria-Ziggioto</w:t>
      </w:r>
      <w:proofErr w:type="spellEnd"/>
      <w:r>
        <w:t xml:space="preserve"> SPA</w:t>
      </w:r>
      <w:r w:rsidRPr="005F4B23">
        <w:t xml:space="preserve"> uvoznika i distributera FIRE INSPECT d.o.o.</w:t>
      </w:r>
    </w:p>
    <w:p w14:paraId="4224BDB8" w14:textId="168F0C52" w:rsidR="005F4B23" w:rsidRDefault="005F4B23" w:rsidP="005F4B23"/>
    <w:p w14:paraId="08D85C6A" w14:textId="17F96F79" w:rsidR="005F4B23" w:rsidRDefault="005F4B23" w:rsidP="005F4B23">
      <w:pPr>
        <w:rPr>
          <w:b/>
          <w:sz w:val="28"/>
          <w:szCs w:val="28"/>
        </w:rPr>
      </w:pPr>
      <w:r w:rsidRPr="005F4B23">
        <w:rPr>
          <w:b/>
          <w:sz w:val="28"/>
          <w:szCs w:val="28"/>
        </w:rPr>
        <w:t>I/ OPĆE ODREDBE</w:t>
      </w:r>
    </w:p>
    <w:p w14:paraId="57362DC0" w14:textId="317A9DCF" w:rsidR="005F4B23" w:rsidRDefault="005F4B23" w:rsidP="005F4B23">
      <w:pPr>
        <w:pStyle w:val="Odlomakpopisa"/>
        <w:numPr>
          <w:ilvl w:val="0"/>
          <w:numId w:val="1"/>
        </w:numPr>
      </w:pPr>
      <w:r w:rsidRPr="005F4B23">
        <w:t>Društvo FIRE INSPECT d.o.o. je trgovačko društvo registrirano pri sudskom registru Trgovačkog suda u Pazinu, pod MBS 5416043, a u sklopu čijeg predmeta poslovanja je, između ostalog popravak i održavanje vatrogasnih aparata, zastupanje inozemnih tvrtki i pružanje usluga u trgovini.</w:t>
      </w:r>
    </w:p>
    <w:p w14:paraId="4804DDB3" w14:textId="77777777" w:rsidR="005F4B23" w:rsidRDefault="005F4B23" w:rsidP="005F4B23">
      <w:pPr>
        <w:pStyle w:val="Odlomakpopisa"/>
      </w:pPr>
    </w:p>
    <w:p w14:paraId="29389CC3" w14:textId="376218DC" w:rsidR="005F4B23" w:rsidRDefault="005F4B23" w:rsidP="005F4B23">
      <w:pPr>
        <w:pStyle w:val="Odlomakpopisa"/>
        <w:numPr>
          <w:ilvl w:val="0"/>
          <w:numId w:val="1"/>
        </w:numPr>
      </w:pPr>
      <w:r w:rsidRPr="005F4B23">
        <w:t>FIRE INSPECT d.o.o. je sukladno čl. 41. st. 3. Zakona o zaštiti od požara (NN 92/2010; dalje u tekstu ZZP) kao uvoznik i distributer vatrogasnih aparata obvezan propisati uvjete koje moraju ispunjavati Serviseri i njegovi zaposlenici te uvjete za davanje i oduzimanje ovlaštenja Serviserima i zaposlenicima.</w:t>
      </w:r>
    </w:p>
    <w:p w14:paraId="157287F5" w14:textId="77777777" w:rsidR="005F4B23" w:rsidRDefault="005F4B23" w:rsidP="005F4B23">
      <w:pPr>
        <w:pStyle w:val="Odlomakpopisa"/>
      </w:pPr>
    </w:p>
    <w:p w14:paraId="49607B99" w14:textId="061B9395" w:rsidR="005F4B23" w:rsidRDefault="005F4B23" w:rsidP="005F4B23">
      <w:pPr>
        <w:pStyle w:val="Odlomakpopisa"/>
        <w:numPr>
          <w:ilvl w:val="0"/>
          <w:numId w:val="1"/>
        </w:numPr>
      </w:pPr>
      <w:r w:rsidRPr="005F4B23">
        <w:t>Sukladno čl. 41. st. st. 7. ZZP-a. Uvoznik i distributer dužan je osigurati održavanje aparata ispravnim i funkcionalnim. Sukladno čl. 5. Pravilnika o vatrogasnim aparatima (NN 101/11, 74/13) održavanje vatrogasnih aparata ispravnim i funkcionalnim obavlja se kroz redovni pregled, periodični servis i unutarnji pregled, a sve sukladno propisima za opremu pod tlakom.</w:t>
      </w:r>
    </w:p>
    <w:p w14:paraId="7E7F5D31" w14:textId="77777777" w:rsidR="005F4B23" w:rsidRDefault="005F4B23" w:rsidP="005F4B23">
      <w:pPr>
        <w:pStyle w:val="Odlomakpopisa"/>
      </w:pPr>
    </w:p>
    <w:p w14:paraId="6AF97160" w14:textId="73DAA744" w:rsidR="005F4B23" w:rsidRDefault="005F4B23" w:rsidP="005F4B23">
      <w:pPr>
        <w:pStyle w:val="Odlomakpopisa"/>
        <w:numPr>
          <w:ilvl w:val="0"/>
          <w:numId w:val="1"/>
        </w:numPr>
      </w:pPr>
      <w:r w:rsidRPr="005F4B23">
        <w:t>Serviser za potrebe ovog pravilnika znači pravna osoba, fizička osoba obrtnik ili stručna služba koji posjeduju važeće ovlaštenje uvoznika i distributera FIRE INSPECT d.o.o.</w:t>
      </w:r>
    </w:p>
    <w:p w14:paraId="5E27A24F" w14:textId="77777777" w:rsidR="005F4B23" w:rsidRDefault="005F4B23" w:rsidP="005F4B23">
      <w:pPr>
        <w:pStyle w:val="Odlomakpopisa"/>
      </w:pPr>
    </w:p>
    <w:p w14:paraId="264FCAE6" w14:textId="4F97418D" w:rsidR="005F4B23" w:rsidRDefault="005F4B23" w:rsidP="005F4B23">
      <w:pPr>
        <w:pStyle w:val="Odlomakpopisa"/>
        <w:numPr>
          <w:ilvl w:val="0"/>
          <w:numId w:val="1"/>
        </w:numPr>
      </w:pPr>
      <w:r w:rsidRPr="005F4B23">
        <w:t xml:space="preserve">Podnositelj zahtjeva je svaka pravna osoba, fizička osoba obrtnik ili stručna služba koji su podnijeli zahtjev za dodjeljivanje ovlaštenja za održavanje ispravnosti i funkcionalnosti vatrogasnih aparata </w:t>
      </w:r>
      <w:proofErr w:type="spellStart"/>
      <w:r>
        <w:t>a.b.m</w:t>
      </w:r>
      <w:proofErr w:type="spellEnd"/>
      <w:r>
        <w:t xml:space="preserve">. </w:t>
      </w:r>
      <w:proofErr w:type="spellStart"/>
      <w:r>
        <w:t>victoria-Ziggioto</w:t>
      </w:r>
      <w:proofErr w:type="spellEnd"/>
      <w:r>
        <w:t xml:space="preserve"> SPA</w:t>
      </w:r>
      <w:r w:rsidRPr="005F4B23">
        <w:t xml:space="preserve"> uvoznika i distributera FIRE INSPECT d.o.o. sukladno ovim općim uvjetima.</w:t>
      </w:r>
    </w:p>
    <w:p w14:paraId="1B57C194" w14:textId="77777777" w:rsidR="005F4B23" w:rsidRDefault="005F4B23" w:rsidP="005F4B23">
      <w:pPr>
        <w:pStyle w:val="Odlomakpopisa"/>
      </w:pPr>
    </w:p>
    <w:p w14:paraId="07C13D42" w14:textId="726B643D" w:rsidR="005F4B23" w:rsidRDefault="005F4B23" w:rsidP="005F4B23">
      <w:pPr>
        <w:pStyle w:val="Odlomakpopisa"/>
        <w:numPr>
          <w:ilvl w:val="0"/>
          <w:numId w:val="1"/>
        </w:numPr>
      </w:pPr>
      <w:r w:rsidRPr="005F4B23">
        <w:t>FIRE INSPECT d.o.o. zadržava pravo da u bilo kojem trenutku, i bez prethodne obavijesti, ukoliko to smatra potrebnim izmijeni ove Opće uvjete te će tako izmijenjene Opće uvjete javno objaviti na svojim internet stranicama.</w:t>
      </w:r>
    </w:p>
    <w:p w14:paraId="04A857E4" w14:textId="77777777" w:rsidR="005F4B23" w:rsidRDefault="005F4B23" w:rsidP="005F4B23">
      <w:pPr>
        <w:pStyle w:val="Odlomakpopisa"/>
      </w:pPr>
    </w:p>
    <w:p w14:paraId="607F09D0" w14:textId="77777777" w:rsidR="005F4B23" w:rsidRDefault="005F4B23" w:rsidP="005F4B23">
      <w:pPr>
        <w:pStyle w:val="Odlomakpopisa"/>
      </w:pPr>
    </w:p>
    <w:p w14:paraId="62715945" w14:textId="77777777" w:rsidR="005F4B23" w:rsidRPr="005F4B23" w:rsidRDefault="005F4B23" w:rsidP="005F4B23"/>
    <w:p w14:paraId="584DE036" w14:textId="77777777" w:rsidR="00FE0C5B" w:rsidRDefault="00FE0C5B" w:rsidP="00F46D7A"/>
    <w:p w14:paraId="76B6EA96" w14:textId="67326A93" w:rsidR="00F46D7A" w:rsidRDefault="005F4B23" w:rsidP="00F46D7A">
      <w:pPr>
        <w:rPr>
          <w:b/>
          <w:sz w:val="28"/>
          <w:szCs w:val="28"/>
        </w:rPr>
      </w:pPr>
      <w:r w:rsidRPr="005F4B23">
        <w:rPr>
          <w:b/>
          <w:sz w:val="28"/>
          <w:szCs w:val="28"/>
        </w:rPr>
        <w:lastRenderedPageBreak/>
        <w:t>II/ OPĆI UVJETI ZA IZDAVANJE OVLAŠTENJA</w:t>
      </w:r>
    </w:p>
    <w:p w14:paraId="142F6F02" w14:textId="7DBFBEB9" w:rsidR="005F4B23" w:rsidRDefault="005F4B23" w:rsidP="00F46D7A">
      <w:pPr>
        <w:rPr>
          <w:b/>
        </w:rPr>
      </w:pPr>
      <w:proofErr w:type="spellStart"/>
      <w:r w:rsidRPr="005F4B23">
        <w:rPr>
          <w:b/>
        </w:rPr>
        <w:t>II.a</w:t>
      </w:r>
      <w:proofErr w:type="spellEnd"/>
      <w:r w:rsidRPr="005F4B23">
        <w:rPr>
          <w:b/>
        </w:rPr>
        <w:t>. Podnošenje zahtjeva</w:t>
      </w:r>
    </w:p>
    <w:p w14:paraId="4004C268" w14:textId="345C4750" w:rsidR="005F4B23" w:rsidRDefault="005F4B23" w:rsidP="005F4B23">
      <w:pPr>
        <w:pStyle w:val="Odlomakpopisa"/>
        <w:numPr>
          <w:ilvl w:val="0"/>
          <w:numId w:val="2"/>
        </w:numPr>
      </w:pPr>
      <w:r w:rsidRPr="005F4B23">
        <w:t xml:space="preserve">Pravna osoba, fizička osoba obrtnik ili stručna služba koja želi ostvariti pravo na izdavanje ovlaštenja za ispitivanje ispravnosti i funkcionalnosti vatrogasnih aparata </w:t>
      </w:r>
      <w:proofErr w:type="spellStart"/>
      <w:r>
        <w:t>a.b.m</w:t>
      </w:r>
      <w:proofErr w:type="spellEnd"/>
      <w:r>
        <w:t xml:space="preserve">. </w:t>
      </w:r>
      <w:proofErr w:type="spellStart"/>
      <w:r>
        <w:t>victoria-Ziggioto</w:t>
      </w:r>
      <w:proofErr w:type="spellEnd"/>
      <w:r>
        <w:t xml:space="preserve"> SPA</w:t>
      </w:r>
      <w:r w:rsidRPr="005F4B23">
        <w:t>(dalje u tekstu: Podnositelj), dužni su uputiti pisani zahtjev na adresu sjedišta društva FIRE INSPECT d.o.o.</w:t>
      </w:r>
    </w:p>
    <w:p w14:paraId="317A1AA0" w14:textId="399FB491" w:rsidR="005F4B23" w:rsidRDefault="005F4B23" w:rsidP="005F4B23">
      <w:pPr>
        <w:pStyle w:val="Odlomakpopisa"/>
        <w:numPr>
          <w:ilvl w:val="0"/>
          <w:numId w:val="2"/>
        </w:numPr>
      </w:pPr>
      <w:r w:rsidRPr="005F4B23">
        <w:t>Uz pisani zahtjev Podnositelj je dužan priložiti dokaze ispunjavanja svih uvjeta navedenih u ovim općim uvjetima.</w:t>
      </w:r>
    </w:p>
    <w:p w14:paraId="3EDEE735" w14:textId="2ECBD5EA" w:rsidR="005F4B23" w:rsidRDefault="005F4B23" w:rsidP="005F4B23">
      <w:pPr>
        <w:pStyle w:val="Odlomakpopisa"/>
        <w:numPr>
          <w:ilvl w:val="0"/>
          <w:numId w:val="2"/>
        </w:numPr>
      </w:pPr>
      <w:r w:rsidRPr="005F4B23">
        <w:t xml:space="preserve">Ukoliko FIRE INSPECT d.o.o. utvrdi da Podnositelj ispunjava sve (opće i poslovne) uvjete propisane ovim Pravilnikom, ponuditi će Podnositelju Ugovor o stjecanju ovlaštenja te po potpisu istog izdat će Podnositelju ovlaštenje za obavljanje poslova ispitivanja ispravnosti i funkcionalnosti vatrogasnih aparata </w:t>
      </w:r>
      <w:proofErr w:type="spellStart"/>
      <w:r>
        <w:t>a.b.m</w:t>
      </w:r>
      <w:proofErr w:type="spellEnd"/>
      <w:r>
        <w:t xml:space="preserve">. </w:t>
      </w:r>
      <w:proofErr w:type="spellStart"/>
      <w:r>
        <w:t>victoria-Ziggioto</w:t>
      </w:r>
      <w:proofErr w:type="spellEnd"/>
      <w:r>
        <w:t xml:space="preserve"> SPA</w:t>
      </w:r>
    </w:p>
    <w:p w14:paraId="5CDA46C0" w14:textId="4349CD93" w:rsidR="005F4B23" w:rsidRDefault="005F4B23" w:rsidP="005F4B23">
      <w:pPr>
        <w:ind w:left="360"/>
        <w:rPr>
          <w:b/>
        </w:rPr>
      </w:pPr>
      <w:proofErr w:type="spellStart"/>
      <w:r w:rsidRPr="005F4B23">
        <w:rPr>
          <w:b/>
        </w:rPr>
        <w:t>II.b</w:t>
      </w:r>
      <w:proofErr w:type="spellEnd"/>
      <w:r w:rsidRPr="005F4B23">
        <w:rPr>
          <w:b/>
        </w:rPr>
        <w:t>. Registrirana djelatnost i potrebne dozvole</w:t>
      </w:r>
    </w:p>
    <w:p w14:paraId="0160559A" w14:textId="706BEBC8" w:rsidR="005F4B23" w:rsidRDefault="005F4B23" w:rsidP="00E379F3">
      <w:pPr>
        <w:pStyle w:val="Odlomakpopisa"/>
        <w:numPr>
          <w:ilvl w:val="0"/>
          <w:numId w:val="3"/>
        </w:numPr>
      </w:pPr>
      <w:r w:rsidRPr="005F4B23">
        <w:t>Uz svaki prvi pisani zahtjev za izdavanje ovlaštenja Podnositelj je dužan priložiti izvornik izvatka i/ili potvrde nadležnog tijela, ne stariji od 30 dana, iz kojeg je razvidno da je Podnositelj registriran i ovlašten obavljati djelatnost ispitivanja, održavanja i popravka vatrogasnih aparata i druge opreme, uređaja i instalacija za zaštitu od požara.</w:t>
      </w:r>
    </w:p>
    <w:p w14:paraId="635935A5" w14:textId="796410ED" w:rsidR="00E379F3" w:rsidRDefault="00E379F3" w:rsidP="00E379F3">
      <w:pPr>
        <w:ind w:left="360"/>
        <w:rPr>
          <w:b/>
          <w:sz w:val="28"/>
          <w:szCs w:val="28"/>
        </w:rPr>
      </w:pPr>
      <w:r w:rsidRPr="00E379F3">
        <w:rPr>
          <w:b/>
          <w:sz w:val="28"/>
          <w:szCs w:val="28"/>
        </w:rPr>
        <w:t>III/ POSLOVNI UVJETI ZA IZDAVANJE OVLAŠTENJA</w:t>
      </w:r>
    </w:p>
    <w:p w14:paraId="0EEA411F" w14:textId="6CF390F5" w:rsidR="00E379F3" w:rsidRDefault="00E379F3" w:rsidP="00E379F3">
      <w:pPr>
        <w:pStyle w:val="Odlomakpopisa"/>
        <w:numPr>
          <w:ilvl w:val="0"/>
          <w:numId w:val="4"/>
        </w:numPr>
      </w:pPr>
      <w:r w:rsidRPr="00E379F3">
        <w:t>Radi stjecanja ovlaštenja za ispitivanje ispravnosti i funkcionalnosti prijenosnih i prijevoznih vatrogasnih aparata kao i za održavanje istog, svaki Podnositelj zahtjeva/Serviser treba osim općih uvjeta ispunjavati i poslovne uvjete u smislu odgovarajućeg prostora, tehničke opreme, zaposlenih stručnih fizičkih osoba za obavljanje poslova servisiranja te po ishođenju ovlaštenja svakodobno obavljati ispitivanje ispravnosti i funkcionalnosti te servisiranje sukladno uputama propisanim od strane FIRE INSPECT d.o.o.</w:t>
      </w:r>
    </w:p>
    <w:p w14:paraId="4AF67BAE" w14:textId="5BA5FC60" w:rsidR="00E379F3" w:rsidRDefault="00E379F3" w:rsidP="00E379F3">
      <w:pPr>
        <w:ind w:left="360"/>
        <w:rPr>
          <w:b/>
        </w:rPr>
      </w:pPr>
      <w:proofErr w:type="spellStart"/>
      <w:r w:rsidRPr="00E379F3">
        <w:rPr>
          <w:b/>
        </w:rPr>
        <w:t>III.a</w:t>
      </w:r>
      <w:proofErr w:type="spellEnd"/>
      <w:r w:rsidRPr="00E379F3">
        <w:rPr>
          <w:b/>
        </w:rPr>
        <w:t>. Prostor za rad</w:t>
      </w:r>
    </w:p>
    <w:p w14:paraId="09CFD934" w14:textId="38A0A596" w:rsidR="00E379F3" w:rsidRDefault="00E379F3" w:rsidP="00E379F3">
      <w:pPr>
        <w:pStyle w:val="Odlomakpopisa"/>
        <w:numPr>
          <w:ilvl w:val="0"/>
          <w:numId w:val="5"/>
        </w:numPr>
      </w:pPr>
      <w:r w:rsidRPr="00E379F3">
        <w:t xml:space="preserve">Radi izdavanja ovlaštenja prostor Podnositelja mora biti površine najmanje 30 m2 te mora biti jasno organiziran po cjelinama te održavan urednim. radi prevencije miješanja i zamjene proizvoda i rezervnih dijelova </w:t>
      </w:r>
      <w:proofErr w:type="spellStart"/>
      <w:r>
        <w:t>a.b.m</w:t>
      </w:r>
      <w:proofErr w:type="spellEnd"/>
      <w:r>
        <w:t xml:space="preserve">. </w:t>
      </w:r>
      <w:proofErr w:type="spellStart"/>
      <w:r>
        <w:t>victoria-Ziggioto</w:t>
      </w:r>
      <w:proofErr w:type="spellEnd"/>
      <w:r>
        <w:t xml:space="preserve"> SPA</w:t>
      </w:r>
      <w:r w:rsidRPr="00E379F3">
        <w:t xml:space="preserve"> s proizvodima i dijelovima drugih proizvođača.</w:t>
      </w:r>
    </w:p>
    <w:p w14:paraId="0FCA467E" w14:textId="2AC7408D" w:rsidR="00E379F3" w:rsidRDefault="00E379F3" w:rsidP="00E379F3">
      <w:pPr>
        <w:pStyle w:val="Odlomakpopisa"/>
        <w:numPr>
          <w:ilvl w:val="0"/>
          <w:numId w:val="5"/>
        </w:numPr>
      </w:pPr>
      <w:r w:rsidRPr="00E379F3">
        <w:t>Prostor mora imati osiguran i jasno odijeljen prijemni prostor, radni prostor te skladišni prostor. Radni prostor mora biti površine najmanje 20 m2 te mora biti jasno odijeljen na najmanje dvije cjeline tako da u jednoj bude osigurano mjesto za prah, punjenje praha i skladištenje otpadnog praha, a u drugoj cjelini radionica.</w:t>
      </w:r>
    </w:p>
    <w:p w14:paraId="39042C14" w14:textId="05FD4EED" w:rsidR="00E379F3" w:rsidRDefault="00E379F3" w:rsidP="00E379F3">
      <w:pPr>
        <w:pStyle w:val="Odlomakpopisa"/>
        <w:numPr>
          <w:ilvl w:val="0"/>
          <w:numId w:val="5"/>
        </w:numPr>
      </w:pPr>
      <w:r w:rsidRPr="00E379F3">
        <w:t>FIRE INSPECT d.o.o. će izvršiti nadzor prostornih uvjeta Podnositelja zahtjeva prije izdavanja ovlaštenja. FIRE INSPECT d.o.o. je ovlašten unutar roka važenja ovlaštenja bez prethodne najave izvršiti nadzor poštivanja prostornih uvjeta propisanih ovim Pravilnikom.</w:t>
      </w:r>
    </w:p>
    <w:p w14:paraId="61C98EFF" w14:textId="4F728E89" w:rsidR="00E379F3" w:rsidRDefault="00E379F3" w:rsidP="00E379F3"/>
    <w:p w14:paraId="78D2FD00" w14:textId="5140E408" w:rsidR="00E379F3" w:rsidRDefault="00E379F3" w:rsidP="00E379F3"/>
    <w:p w14:paraId="4178EAA3" w14:textId="56CE3FFD" w:rsidR="00E379F3" w:rsidRDefault="00E379F3" w:rsidP="00E379F3"/>
    <w:p w14:paraId="41799F68" w14:textId="6F764970" w:rsidR="00E379F3" w:rsidRDefault="00E379F3" w:rsidP="00E379F3">
      <w:pPr>
        <w:pStyle w:val="Odlomakpopisa"/>
        <w:numPr>
          <w:ilvl w:val="0"/>
          <w:numId w:val="5"/>
        </w:numPr>
      </w:pPr>
      <w:r w:rsidRPr="00E379F3">
        <w:lastRenderedPageBreak/>
        <w:t xml:space="preserve">Podnositelj je uz zahtjev iz odjeljka </w:t>
      </w:r>
      <w:proofErr w:type="spellStart"/>
      <w:r w:rsidRPr="00E379F3">
        <w:t>II.a</w:t>
      </w:r>
      <w:proofErr w:type="spellEnd"/>
      <w:r w:rsidRPr="00E379F3">
        <w:t>. ovih Općih uvjeta dužan priložiti dokaz zadovoljavanju svih potrebnih tehničkih i drugih uvjeta za obavljanje gospodarske djelatnosti.</w:t>
      </w:r>
    </w:p>
    <w:p w14:paraId="01568699" w14:textId="1F15473E" w:rsidR="00E379F3" w:rsidRDefault="00E379F3" w:rsidP="00E379F3">
      <w:pPr>
        <w:pStyle w:val="Odlomakpopisa"/>
        <w:numPr>
          <w:ilvl w:val="0"/>
          <w:numId w:val="5"/>
        </w:numPr>
      </w:pPr>
      <w:r w:rsidRPr="00E379F3">
        <w:t>Neusklađenost radnog prostora s gore propisanim uvjetima predstavlja opravdani razlog za odbijanje izdavanja ovlaštenja.</w:t>
      </w:r>
    </w:p>
    <w:p w14:paraId="0E5AD045" w14:textId="74751C6F" w:rsidR="00E379F3" w:rsidRDefault="00E379F3" w:rsidP="00E379F3">
      <w:pPr>
        <w:rPr>
          <w:b/>
        </w:rPr>
      </w:pPr>
      <w:proofErr w:type="spellStart"/>
      <w:r w:rsidRPr="00E379F3">
        <w:rPr>
          <w:b/>
        </w:rPr>
        <w:t>III.b</w:t>
      </w:r>
      <w:proofErr w:type="spellEnd"/>
      <w:r w:rsidRPr="00E379F3">
        <w:rPr>
          <w:b/>
        </w:rPr>
        <w:t>. Potrebna oprema za rad</w:t>
      </w:r>
    </w:p>
    <w:p w14:paraId="4BD0D5DE" w14:textId="06D7C856" w:rsidR="00E379F3" w:rsidRDefault="00E379F3" w:rsidP="00E379F3">
      <w:pPr>
        <w:pStyle w:val="Odlomakpopisa"/>
        <w:numPr>
          <w:ilvl w:val="0"/>
          <w:numId w:val="6"/>
        </w:numPr>
      </w:pPr>
      <w:r w:rsidRPr="00E379F3">
        <w:t xml:space="preserve">Minimalna oprema kojom Podnositelj mora svakodobno u prostoru za rad raspolagati radi ishođenja i održanja važenja ovlaštenja za ispitivanje ispravnosti i funkcionalnosti prijenosnih i prijevoznih vatrogasnih aparata </w:t>
      </w:r>
      <w:proofErr w:type="spellStart"/>
      <w:r>
        <w:t>a.b.m</w:t>
      </w:r>
      <w:proofErr w:type="spellEnd"/>
      <w:r>
        <w:t xml:space="preserve">. </w:t>
      </w:r>
      <w:proofErr w:type="spellStart"/>
      <w:r>
        <w:t>victoria-Ziggioto</w:t>
      </w:r>
      <w:proofErr w:type="spellEnd"/>
      <w:r>
        <w:t xml:space="preserve"> SPA</w:t>
      </w:r>
      <w:r w:rsidRPr="00E379F3">
        <w:t xml:space="preserve"> uvoznika i distributera FIRE INSPECT d.o.o.  uključuje sljedeće:</w:t>
      </w:r>
    </w:p>
    <w:p w14:paraId="1F2D51FA" w14:textId="6C53B94D" w:rsidR="00E379F3" w:rsidRDefault="00E379F3" w:rsidP="00E379F3">
      <w:pPr>
        <w:pStyle w:val="Odlomakpopisa"/>
      </w:pPr>
    </w:p>
    <w:p w14:paraId="62F8C0BF" w14:textId="3589B047" w:rsidR="00E379F3" w:rsidRDefault="00E379F3" w:rsidP="00E379F3">
      <w:pPr>
        <w:pStyle w:val="Odlomakpopisa"/>
        <w:numPr>
          <w:ilvl w:val="0"/>
          <w:numId w:val="7"/>
        </w:numPr>
      </w:pPr>
      <w:r w:rsidRPr="00E379F3">
        <w:t>Alat opće namjene;</w:t>
      </w:r>
    </w:p>
    <w:p w14:paraId="7E3C6BAE" w14:textId="0AF00893" w:rsidR="00E379F3" w:rsidRDefault="00E379F3" w:rsidP="00E379F3">
      <w:pPr>
        <w:pStyle w:val="Odlomakpopisa"/>
        <w:numPr>
          <w:ilvl w:val="0"/>
          <w:numId w:val="7"/>
        </w:numPr>
      </w:pPr>
      <w:r w:rsidRPr="00E379F3">
        <w:t>Kliješta za plombiranje s identifikacijskom oznakom;</w:t>
      </w:r>
    </w:p>
    <w:p w14:paraId="3585AB0C" w14:textId="2F15845C" w:rsidR="00E379F3" w:rsidRDefault="00E379F3" w:rsidP="00E379F3">
      <w:pPr>
        <w:pStyle w:val="Odlomakpopisa"/>
        <w:numPr>
          <w:ilvl w:val="0"/>
          <w:numId w:val="7"/>
        </w:numPr>
      </w:pPr>
      <w:r w:rsidRPr="00E379F3">
        <w:t>Moment ključ s potrebnim nastavcima za pritezanje;</w:t>
      </w:r>
    </w:p>
    <w:p w14:paraId="678391CA" w14:textId="1F4B2569" w:rsidR="00E379F3" w:rsidRDefault="00E379F3" w:rsidP="00E379F3">
      <w:pPr>
        <w:pStyle w:val="Odlomakpopisa"/>
        <w:numPr>
          <w:ilvl w:val="0"/>
          <w:numId w:val="7"/>
        </w:numPr>
      </w:pPr>
      <w:r w:rsidRPr="00E379F3">
        <w:t>Vagu za kontrolu mase punjenja i mase prijenosnih aparata razreda točnosti III. s podjelom 10 grama;</w:t>
      </w:r>
    </w:p>
    <w:p w14:paraId="20E6EAE3" w14:textId="09EDD773" w:rsidR="00E379F3" w:rsidRDefault="00E379F3" w:rsidP="00E379F3">
      <w:pPr>
        <w:pStyle w:val="Odlomakpopisa"/>
        <w:numPr>
          <w:ilvl w:val="0"/>
          <w:numId w:val="7"/>
        </w:numPr>
      </w:pPr>
      <w:r w:rsidRPr="00E379F3">
        <w:t>Vagu za kontrolu mase punjenja prijevoznih aparata razreda točnosti III. s podjelom 100 grama;</w:t>
      </w:r>
    </w:p>
    <w:p w14:paraId="046EFAE6" w14:textId="357E71BB" w:rsidR="00E379F3" w:rsidRDefault="00E379F3" w:rsidP="00E379F3">
      <w:pPr>
        <w:pStyle w:val="Odlomakpopisa"/>
        <w:numPr>
          <w:ilvl w:val="0"/>
          <w:numId w:val="7"/>
        </w:numPr>
      </w:pPr>
      <w:r w:rsidRPr="00E379F3">
        <w:t>Uređaj za punjenje i stavljanje pod tlak aparata pod stalnim pritiskom;</w:t>
      </w:r>
    </w:p>
    <w:p w14:paraId="4EDDDB9D" w14:textId="07737BCD" w:rsidR="00E379F3" w:rsidRDefault="00E379F3" w:rsidP="00E379F3">
      <w:pPr>
        <w:pStyle w:val="Odlomakpopisa"/>
        <w:numPr>
          <w:ilvl w:val="0"/>
          <w:numId w:val="7"/>
        </w:numPr>
      </w:pPr>
      <w:r w:rsidRPr="00E379F3">
        <w:t>Vlagomjer;</w:t>
      </w:r>
    </w:p>
    <w:p w14:paraId="74612A88" w14:textId="5BEF420F" w:rsidR="00E379F3" w:rsidRDefault="00E379F3" w:rsidP="00E379F3">
      <w:pPr>
        <w:pStyle w:val="Odlomakpopisa"/>
        <w:numPr>
          <w:ilvl w:val="0"/>
          <w:numId w:val="7"/>
        </w:numPr>
      </w:pPr>
      <w:r w:rsidRPr="00E379F3">
        <w:t>Napravu za ispitivanje spojnih cijevi;</w:t>
      </w:r>
    </w:p>
    <w:p w14:paraId="04C61E62" w14:textId="7FCA0FE8" w:rsidR="00E379F3" w:rsidRDefault="00E379F3" w:rsidP="00E379F3">
      <w:pPr>
        <w:pStyle w:val="Odlomakpopisa"/>
        <w:numPr>
          <w:ilvl w:val="0"/>
          <w:numId w:val="7"/>
        </w:numPr>
      </w:pPr>
      <w:r w:rsidRPr="00E379F3">
        <w:t>Kalibrirana menzura.</w:t>
      </w:r>
    </w:p>
    <w:p w14:paraId="05D13AEF" w14:textId="77777777" w:rsidR="00E379F3" w:rsidRDefault="00E379F3" w:rsidP="00E379F3">
      <w:pPr>
        <w:pStyle w:val="Odlomakpopisa"/>
        <w:ind w:left="1080"/>
      </w:pPr>
    </w:p>
    <w:p w14:paraId="57059502" w14:textId="46CE9BD8" w:rsidR="00E379F3" w:rsidRDefault="00E379F3" w:rsidP="00E379F3">
      <w:pPr>
        <w:pStyle w:val="Odlomakpopisa"/>
        <w:numPr>
          <w:ilvl w:val="0"/>
          <w:numId w:val="6"/>
        </w:numPr>
      </w:pPr>
      <w:r>
        <w:t xml:space="preserve">Opremu iz prethodnog stavka koja predstavlja minimalan </w:t>
      </w:r>
      <w:r w:rsidRPr="00E379F3">
        <w:t xml:space="preserve">opseg potrebne opreme Podnositelj je dužan svakodobno održavati ispravnom te ista nužno mora biti umjerena prema važećim zakonskim i </w:t>
      </w:r>
      <w:proofErr w:type="spellStart"/>
      <w:r w:rsidRPr="00E379F3">
        <w:t>podzakonskim</w:t>
      </w:r>
      <w:proofErr w:type="spellEnd"/>
      <w:r w:rsidRPr="00E379F3">
        <w:t xml:space="preserve"> propisima.</w:t>
      </w:r>
    </w:p>
    <w:p w14:paraId="7F3D9012" w14:textId="121C07AE" w:rsidR="00E379F3" w:rsidRDefault="00E379F3" w:rsidP="00E379F3">
      <w:pPr>
        <w:pStyle w:val="Odlomakpopisa"/>
        <w:numPr>
          <w:ilvl w:val="0"/>
          <w:numId w:val="6"/>
        </w:numPr>
      </w:pPr>
      <w:r w:rsidRPr="00E379F3">
        <w:t>FIRE INSPECT d.o.o. ovlašten je unutar roka važenja ovlaštenja i bez prethodne najave izvršiti nadzor poštivanja uvjeta minimalne opreme za rad. Izostanak kojeg dijela minimalne opreme ili neispravnost ili loše stanje i nefunkcionalnost kojeg dijela opreme predstavlja opravdani razlog za odbijanje izdavanja ovlaštenja.</w:t>
      </w:r>
    </w:p>
    <w:p w14:paraId="585F6B29" w14:textId="665ACEC0" w:rsidR="00E379F3" w:rsidRDefault="00E379F3" w:rsidP="00E379F3">
      <w:pPr>
        <w:rPr>
          <w:b/>
        </w:rPr>
      </w:pPr>
      <w:proofErr w:type="spellStart"/>
      <w:r w:rsidRPr="00E379F3">
        <w:rPr>
          <w:b/>
        </w:rPr>
        <w:t>III.c</w:t>
      </w:r>
      <w:proofErr w:type="spellEnd"/>
      <w:r w:rsidRPr="00E379F3">
        <w:rPr>
          <w:b/>
        </w:rPr>
        <w:t>. Stručne osobe za servisiranje</w:t>
      </w:r>
    </w:p>
    <w:p w14:paraId="44BA90DD" w14:textId="5B0BD1B2" w:rsidR="00E379F3" w:rsidRDefault="00E379F3" w:rsidP="00623185">
      <w:pPr>
        <w:pStyle w:val="Odlomakpopisa"/>
        <w:numPr>
          <w:ilvl w:val="0"/>
          <w:numId w:val="8"/>
        </w:numPr>
      </w:pPr>
      <w:r w:rsidRPr="00E379F3">
        <w:t xml:space="preserve">Da bi Podnositelj mogao ishoditi status ovlaštenog Servisera vatrogasnih aparata </w:t>
      </w:r>
      <w:proofErr w:type="spellStart"/>
      <w:r>
        <w:t>a.b.m</w:t>
      </w:r>
      <w:proofErr w:type="spellEnd"/>
      <w:r>
        <w:t xml:space="preserve">. </w:t>
      </w:r>
      <w:proofErr w:type="spellStart"/>
      <w:r>
        <w:t>victoria-Ziggioto</w:t>
      </w:r>
      <w:proofErr w:type="spellEnd"/>
      <w:r>
        <w:t xml:space="preserve"> SPA</w:t>
      </w:r>
      <w:r w:rsidRPr="00E379F3">
        <w:t xml:space="preserve"> uvoznika i distributera FIRE INSPECT d.o.o., odnosno, ishoditi i održati važenje ovlaštenja za ispitivanje ispravnosti i funkcionalnosti prijenosnih i prijevoznih vatrogasnih aparata </w:t>
      </w:r>
      <w:proofErr w:type="spellStart"/>
      <w:r>
        <w:t>a.b.m</w:t>
      </w:r>
      <w:proofErr w:type="spellEnd"/>
      <w:r>
        <w:t xml:space="preserve">. </w:t>
      </w:r>
      <w:proofErr w:type="spellStart"/>
      <w:r>
        <w:t>victoria-Ziggioto</w:t>
      </w:r>
      <w:proofErr w:type="spellEnd"/>
      <w:r>
        <w:t xml:space="preserve"> SPA</w:t>
      </w:r>
      <w:r w:rsidRPr="00E379F3">
        <w:t xml:space="preserve"> dužan je u stalnom radnom donosu na puno</w:t>
      </w:r>
      <w:r>
        <w:t xml:space="preserve"> </w:t>
      </w:r>
      <w:r w:rsidRPr="00E379F3">
        <w:t xml:space="preserve">radno vrijeme imati najmanje jednu stručnu fizičku osobu u odnosu na koju je izdano uvjerenje o osposobljenosti za održavanje ispravnosti i funkcionalnosti vatrogasnih aparata </w:t>
      </w:r>
      <w:proofErr w:type="spellStart"/>
      <w:r>
        <w:t>a.b.m</w:t>
      </w:r>
      <w:proofErr w:type="spellEnd"/>
      <w:r>
        <w:t xml:space="preserve">. </w:t>
      </w:r>
      <w:proofErr w:type="spellStart"/>
      <w:r>
        <w:t>victoria-Ziggioto</w:t>
      </w:r>
      <w:proofErr w:type="spellEnd"/>
      <w:r>
        <w:t xml:space="preserve"> SPA.</w:t>
      </w:r>
    </w:p>
    <w:p w14:paraId="6D0B06AB" w14:textId="6F18B893" w:rsidR="00623185" w:rsidRPr="00E379F3" w:rsidRDefault="00623185" w:rsidP="00623185">
      <w:pPr>
        <w:pStyle w:val="Odlomakpopisa"/>
        <w:numPr>
          <w:ilvl w:val="0"/>
          <w:numId w:val="8"/>
        </w:numPr>
      </w:pPr>
      <w:r w:rsidRPr="00623185">
        <w:t>Serviser koji je ishodio ovlaštenje dužan je radi održanja predmetnog ovlaštenja osigurati da zaposlenici koji su ovlaštene stručne fizičke osobe sukladno prethodnim stavcima ovog članka, redovito pohađaju dodatne edukacije osposobljavanja sukladno Planu i Programu dodatnog osposobljavanja FIRE INSPECT d.o.o.</w:t>
      </w:r>
    </w:p>
    <w:p w14:paraId="75FDDAF5" w14:textId="77777777" w:rsidR="00957FD8" w:rsidRPr="00957FD8" w:rsidRDefault="00957FD8" w:rsidP="00957FD8"/>
    <w:p w14:paraId="6336D4D9" w14:textId="77777777" w:rsidR="009B0DBE" w:rsidRDefault="009B0DBE" w:rsidP="008D7883"/>
    <w:p w14:paraId="7CFD8EFB" w14:textId="74382C30" w:rsidR="0036139C" w:rsidRDefault="0036139C" w:rsidP="008D7883"/>
    <w:p w14:paraId="3D04CAA8" w14:textId="77777777" w:rsidR="00623185" w:rsidRDefault="00513BF6" w:rsidP="008D7883">
      <w:r w:rsidRPr="00623185">
        <w:rPr>
          <w:b/>
        </w:rPr>
        <w:lastRenderedPageBreak/>
        <w:t xml:space="preserve">              </w:t>
      </w:r>
      <w:proofErr w:type="spellStart"/>
      <w:r w:rsidR="00623185" w:rsidRPr="00623185">
        <w:rPr>
          <w:b/>
        </w:rPr>
        <w:t>III.d</w:t>
      </w:r>
      <w:proofErr w:type="spellEnd"/>
      <w:r w:rsidR="00623185" w:rsidRPr="00623185">
        <w:rPr>
          <w:b/>
        </w:rPr>
        <w:t xml:space="preserve">. Pokretni servis </w:t>
      </w:r>
      <w:r w:rsidRPr="00623185">
        <w:rPr>
          <w:b/>
        </w:rPr>
        <w:t xml:space="preserve">      </w:t>
      </w:r>
    </w:p>
    <w:p w14:paraId="697BB36A" w14:textId="5615DECC" w:rsidR="00623185" w:rsidRDefault="00623185" w:rsidP="00623185">
      <w:pPr>
        <w:pStyle w:val="Odlomakpopisa"/>
        <w:numPr>
          <w:ilvl w:val="0"/>
          <w:numId w:val="9"/>
        </w:numPr>
      </w:pPr>
      <w:r w:rsidRPr="00623185">
        <w:t xml:space="preserve">Minimalni uvjeti koje Podnositelj mora ispunjavati radi ishođenja i održanja važenja ovlaštenja za ispitivanje ispravnosti i funkcionalnosti prijenosnih i prijevoznih vatrogasnih aparata </w:t>
      </w:r>
      <w:proofErr w:type="spellStart"/>
      <w:r>
        <w:t>a.b.m</w:t>
      </w:r>
      <w:proofErr w:type="spellEnd"/>
      <w:r>
        <w:t xml:space="preserve">. </w:t>
      </w:r>
      <w:proofErr w:type="spellStart"/>
      <w:r>
        <w:t>victoria-Ziggioto</w:t>
      </w:r>
      <w:proofErr w:type="spellEnd"/>
      <w:r>
        <w:t xml:space="preserve"> SPA </w:t>
      </w:r>
      <w:r w:rsidRPr="00623185">
        <w:t xml:space="preserve">uvoznika i distributera FIRE INSPECT d.o.o. u pokretnom servisu jesu: </w:t>
      </w:r>
      <w:r w:rsidR="00513BF6" w:rsidRPr="00623185">
        <w:t xml:space="preserve"> </w:t>
      </w:r>
    </w:p>
    <w:p w14:paraId="290A917A" w14:textId="5E9A88B7" w:rsidR="00623185" w:rsidRDefault="00513BF6" w:rsidP="00623185">
      <w:pPr>
        <w:pStyle w:val="Odlomakpopisa"/>
        <w:ind w:left="615"/>
      </w:pPr>
      <w:r w:rsidRPr="00623185">
        <w:t xml:space="preserve">  </w:t>
      </w:r>
    </w:p>
    <w:p w14:paraId="010585EB" w14:textId="77777777" w:rsidR="00623185" w:rsidRDefault="00513BF6" w:rsidP="00623185">
      <w:pPr>
        <w:pStyle w:val="Odlomakpopisa"/>
        <w:ind w:left="615"/>
      </w:pPr>
      <w:r w:rsidRPr="00623185">
        <w:t xml:space="preserve">     </w:t>
      </w:r>
      <w:r w:rsidR="00623185" w:rsidRPr="00623185">
        <w:t xml:space="preserve">• Ishođeno i važeće ovlaštenje za ispitivanje ispravnosti i funkcionalnosti prijenosnih i prijevoznih vatrogasnih aparata </w:t>
      </w:r>
      <w:proofErr w:type="spellStart"/>
      <w:r w:rsidR="00623185">
        <w:t>a.b.m</w:t>
      </w:r>
      <w:proofErr w:type="spellEnd"/>
      <w:r w:rsidR="00623185">
        <w:t xml:space="preserve">. </w:t>
      </w:r>
      <w:proofErr w:type="spellStart"/>
      <w:r w:rsidR="00623185">
        <w:t>victoria-Ziggioto</w:t>
      </w:r>
      <w:proofErr w:type="spellEnd"/>
      <w:r w:rsidR="00623185">
        <w:t xml:space="preserve"> SPA</w:t>
      </w:r>
      <w:r w:rsidR="00623185" w:rsidRPr="00623185">
        <w:t xml:space="preserve"> sukladno svim gore navedenim uvjetima za stacionarni servis; </w:t>
      </w:r>
      <w:r w:rsidRPr="00623185">
        <w:t xml:space="preserve">   </w:t>
      </w:r>
    </w:p>
    <w:p w14:paraId="6B8515D2" w14:textId="1825E66C" w:rsidR="00623185" w:rsidRDefault="00513BF6" w:rsidP="00623185">
      <w:pPr>
        <w:pStyle w:val="Odlomakpopisa"/>
        <w:ind w:left="615"/>
      </w:pPr>
      <w:r w:rsidRPr="00623185">
        <w:t xml:space="preserve">      </w:t>
      </w:r>
    </w:p>
    <w:p w14:paraId="374EB432" w14:textId="0872AEF7" w:rsidR="00623185" w:rsidRDefault="00513BF6" w:rsidP="00623185">
      <w:pPr>
        <w:pStyle w:val="Odlomakpopisa"/>
        <w:ind w:left="615"/>
      </w:pPr>
      <w:r w:rsidRPr="00623185">
        <w:t xml:space="preserve">  </w:t>
      </w:r>
      <w:r w:rsidR="00623185">
        <w:t xml:space="preserve"> </w:t>
      </w:r>
      <w:r w:rsidRPr="00623185">
        <w:t xml:space="preserve"> </w:t>
      </w:r>
      <w:r w:rsidR="00623185" w:rsidRPr="00623185">
        <w:t xml:space="preserve">• Teretno vozilo N kategorije s radnom visinom najmanje 190 centimetara; </w:t>
      </w:r>
    </w:p>
    <w:p w14:paraId="31DCAE77" w14:textId="32AEE9E9" w:rsidR="00513BF6" w:rsidRDefault="00623185" w:rsidP="00623185">
      <w:pPr>
        <w:pStyle w:val="Odlomakpopisa"/>
        <w:ind w:left="615"/>
      </w:pPr>
      <w:r>
        <w:t xml:space="preserve">    </w:t>
      </w:r>
      <w:r w:rsidRPr="00623185">
        <w:t>• Vagu za kontrolu mase punjenja i mase prijenosnih aparata razreda točnosti III. s podjelom 10 grama;</w:t>
      </w:r>
    </w:p>
    <w:p w14:paraId="7B50619D" w14:textId="2B579F7A" w:rsidR="00623185" w:rsidRDefault="00623185" w:rsidP="00623185">
      <w:pPr>
        <w:pStyle w:val="Odlomakpopisa"/>
        <w:ind w:left="615"/>
      </w:pPr>
      <w:r>
        <w:t xml:space="preserve">    </w:t>
      </w:r>
      <w:r w:rsidRPr="00623185">
        <w:t>• Uređaj za punjenje aparata dušikom pod stalnim tlakom;</w:t>
      </w:r>
    </w:p>
    <w:p w14:paraId="5B8DDD11" w14:textId="313CCC47" w:rsidR="00623185" w:rsidRDefault="00623185" w:rsidP="00623185">
      <w:pPr>
        <w:pStyle w:val="Odlomakpopisa"/>
        <w:ind w:left="615"/>
      </w:pPr>
      <w:r>
        <w:t xml:space="preserve">    </w:t>
      </w:r>
      <w:r w:rsidRPr="00623185">
        <w:t>• Radni stol sa škripcem i alatom opće namjene;</w:t>
      </w:r>
    </w:p>
    <w:p w14:paraId="04759990" w14:textId="7E745072" w:rsidR="00623185" w:rsidRDefault="00623185" w:rsidP="00623185">
      <w:pPr>
        <w:pStyle w:val="Odlomakpopisa"/>
        <w:ind w:left="615"/>
      </w:pPr>
      <w:r>
        <w:t xml:space="preserve">    </w:t>
      </w:r>
      <w:r w:rsidRPr="00623185">
        <w:t>• Moment ključ s potrebnim nastavcima za pritezanje;</w:t>
      </w:r>
    </w:p>
    <w:p w14:paraId="4F3F15CE" w14:textId="7A57C35A" w:rsidR="00623185" w:rsidRDefault="00623185" w:rsidP="00623185">
      <w:pPr>
        <w:pStyle w:val="Odlomakpopisa"/>
        <w:ind w:left="615"/>
      </w:pPr>
      <w:r>
        <w:t xml:space="preserve">    </w:t>
      </w:r>
      <w:r w:rsidRPr="00623185">
        <w:t>• Kliješta za plombiranje.</w:t>
      </w:r>
    </w:p>
    <w:p w14:paraId="13EE3D6C" w14:textId="35B7171A" w:rsidR="00623185" w:rsidRDefault="00623185" w:rsidP="00623185">
      <w:pPr>
        <w:pStyle w:val="Odlomakpopisa"/>
        <w:ind w:left="615"/>
      </w:pPr>
    </w:p>
    <w:p w14:paraId="4BFE0322" w14:textId="30FE942D" w:rsidR="00623185" w:rsidRDefault="00623185" w:rsidP="00623185">
      <w:pPr>
        <w:pStyle w:val="Odlomakpopisa"/>
        <w:numPr>
          <w:ilvl w:val="0"/>
          <w:numId w:val="9"/>
        </w:numPr>
      </w:pPr>
      <w:r w:rsidRPr="00623185">
        <w:t xml:space="preserve">Opremu iz prethodnog stavka koja predstavlja minimalan opseg potrebne opreme Podnositelj je dužan svakodobno održavati ispravnom te ista nužno mora biti umjerena prema važećim zakonskim i </w:t>
      </w:r>
      <w:proofErr w:type="spellStart"/>
      <w:r w:rsidRPr="00623185">
        <w:t>podzakonskim</w:t>
      </w:r>
      <w:proofErr w:type="spellEnd"/>
      <w:r w:rsidRPr="00623185">
        <w:t xml:space="preserve"> propisima.</w:t>
      </w:r>
    </w:p>
    <w:p w14:paraId="44F974B1" w14:textId="38D9F84A" w:rsidR="00623185" w:rsidRDefault="00623185" w:rsidP="00623185">
      <w:pPr>
        <w:pStyle w:val="Odlomakpopisa"/>
        <w:numPr>
          <w:ilvl w:val="0"/>
          <w:numId w:val="9"/>
        </w:numPr>
      </w:pPr>
      <w:r w:rsidRPr="00623185">
        <w:t xml:space="preserve">FIRE INSPECT d.o.o. će, uz uvjet da Podnositelj ispunjava sve propisane uvjete, na pisani zahtjev Podnositelja/Servisera, izdati zasebno rješenje o ovlaštenju za ispitivanje ispravnosti i funkcionalnosti prijenosnih i prijevoznih vatrogasnih aparata </w:t>
      </w:r>
      <w:proofErr w:type="spellStart"/>
      <w:r>
        <w:t>a.b.m</w:t>
      </w:r>
      <w:proofErr w:type="spellEnd"/>
      <w:r>
        <w:t xml:space="preserve">. </w:t>
      </w:r>
      <w:proofErr w:type="spellStart"/>
      <w:r>
        <w:t>victoria-Ziggioto</w:t>
      </w:r>
      <w:proofErr w:type="spellEnd"/>
      <w:r>
        <w:t xml:space="preserve"> SPA</w:t>
      </w:r>
      <w:r w:rsidRPr="00623185">
        <w:t xml:space="preserve"> u pokretnom servisu.</w:t>
      </w:r>
    </w:p>
    <w:p w14:paraId="1D170FD8" w14:textId="77777777" w:rsidR="00623185" w:rsidRDefault="00623185" w:rsidP="00623185">
      <w:pPr>
        <w:pStyle w:val="Odlomakpopisa"/>
        <w:ind w:left="615"/>
      </w:pPr>
    </w:p>
    <w:p w14:paraId="3F7CAEC4" w14:textId="18C78698" w:rsidR="00623185" w:rsidRDefault="00623185" w:rsidP="00623185">
      <w:pPr>
        <w:ind w:left="255"/>
        <w:rPr>
          <w:b/>
        </w:rPr>
      </w:pPr>
      <w:proofErr w:type="spellStart"/>
      <w:r w:rsidRPr="00623185">
        <w:rPr>
          <w:b/>
        </w:rPr>
        <w:t>III.e</w:t>
      </w:r>
      <w:proofErr w:type="spellEnd"/>
      <w:r w:rsidRPr="00623185">
        <w:rPr>
          <w:b/>
        </w:rPr>
        <w:t xml:space="preserve">. Rezervni dijelovi za proizvode </w:t>
      </w:r>
      <w:proofErr w:type="spellStart"/>
      <w:r w:rsidRPr="00623185">
        <w:rPr>
          <w:b/>
        </w:rPr>
        <w:t>Pii</w:t>
      </w:r>
      <w:proofErr w:type="spellEnd"/>
      <w:r w:rsidRPr="00623185">
        <w:rPr>
          <w:b/>
        </w:rPr>
        <w:t xml:space="preserve"> </w:t>
      </w:r>
      <w:proofErr w:type="spellStart"/>
      <w:r w:rsidRPr="00623185">
        <w:rPr>
          <w:b/>
        </w:rPr>
        <w:t>S.r.l</w:t>
      </w:r>
      <w:proofErr w:type="spellEnd"/>
      <w:r w:rsidRPr="00623185">
        <w:rPr>
          <w:b/>
        </w:rPr>
        <w:t>. uvoznika i distributera FIRE INSPECT d.o.o.</w:t>
      </w:r>
    </w:p>
    <w:p w14:paraId="398346BE" w14:textId="43010220" w:rsidR="00623185" w:rsidRPr="00623185" w:rsidRDefault="00623185" w:rsidP="00623185">
      <w:pPr>
        <w:ind w:left="255"/>
      </w:pPr>
      <w:r w:rsidRPr="00623185">
        <w:t xml:space="preserve">(1) Serviser koji je ishodio ovlaštenje za ispitivanje ispravnosti i funkcionalnosti prijenosnih i prijevoznih vatrogasnih aparata </w:t>
      </w:r>
      <w:bookmarkStart w:id="0" w:name="_Hlk214615766"/>
      <w:proofErr w:type="spellStart"/>
      <w:r>
        <w:t>a.b.m</w:t>
      </w:r>
      <w:proofErr w:type="spellEnd"/>
      <w:r>
        <w:t xml:space="preserve">. </w:t>
      </w:r>
      <w:proofErr w:type="spellStart"/>
      <w:r>
        <w:t>victoria-Ziggioto</w:t>
      </w:r>
      <w:proofErr w:type="spellEnd"/>
      <w:r>
        <w:t xml:space="preserve"> SPA</w:t>
      </w:r>
      <w:r w:rsidRPr="00623185">
        <w:t xml:space="preserve"> </w:t>
      </w:r>
      <w:bookmarkEnd w:id="0"/>
      <w:r w:rsidRPr="00623185">
        <w:t xml:space="preserve">obvezan je pri vršenju servisiranja vatrogasnih aparata </w:t>
      </w:r>
      <w:proofErr w:type="spellStart"/>
      <w:r>
        <w:t>a.b.m</w:t>
      </w:r>
      <w:proofErr w:type="spellEnd"/>
      <w:r>
        <w:t xml:space="preserve">. </w:t>
      </w:r>
      <w:proofErr w:type="spellStart"/>
      <w:r>
        <w:t>victoria-Ziggioto</w:t>
      </w:r>
      <w:proofErr w:type="spellEnd"/>
      <w:r>
        <w:t xml:space="preserve"> SPA </w:t>
      </w:r>
      <w:r w:rsidRPr="00623185">
        <w:t xml:space="preserve">kada obavlja zamjenu dotrajalih i neispravnih dijelova aparata, koristiti isključivo originalne rezervne dijelove </w:t>
      </w:r>
      <w:proofErr w:type="spellStart"/>
      <w:r>
        <w:t>a.b.m</w:t>
      </w:r>
      <w:proofErr w:type="spellEnd"/>
      <w:r>
        <w:t xml:space="preserve">. </w:t>
      </w:r>
      <w:proofErr w:type="spellStart"/>
      <w:r>
        <w:t>victoria-Ziggioto</w:t>
      </w:r>
      <w:proofErr w:type="spellEnd"/>
      <w:r>
        <w:t xml:space="preserve"> SPA </w:t>
      </w:r>
      <w:r w:rsidRPr="00623185">
        <w:t>koji su od strane FIRE INSPECT d.o.o. kao uvoznika i distributera odobreni, a sve sukladno čl. 9. Pravilnika o vatrogasnim aparatima (NN 101/2011, 74/2013).</w:t>
      </w:r>
    </w:p>
    <w:p w14:paraId="11F83981" w14:textId="7579FAA9" w:rsidR="00FE2EC4" w:rsidRDefault="009240CA" w:rsidP="008D7883">
      <w:r>
        <w:t xml:space="preserve">                                                         </w:t>
      </w:r>
      <w:r w:rsidR="00E27D8C">
        <w:t xml:space="preserve">                                               </w:t>
      </w:r>
    </w:p>
    <w:p w14:paraId="43D162C4" w14:textId="3003F37F" w:rsidR="00EB4023" w:rsidRDefault="00E27D8C" w:rsidP="008D7883">
      <w:r>
        <w:t xml:space="preserve">                  </w:t>
      </w:r>
      <w:r w:rsidR="009240CA">
        <w:t xml:space="preserve">        </w:t>
      </w:r>
      <w:r w:rsidR="00EB4023">
        <w:t xml:space="preserve">                                                                                                                                  </w:t>
      </w:r>
    </w:p>
    <w:p w14:paraId="4E1AE6BE" w14:textId="77777777" w:rsidR="00EB4023" w:rsidRDefault="00EB4023" w:rsidP="008D7883"/>
    <w:p w14:paraId="4062BF08" w14:textId="5429C5CA" w:rsidR="002F1E6C" w:rsidRDefault="00D736EF" w:rsidP="008D7883">
      <w:r>
        <w:t xml:space="preserve">                          </w:t>
      </w:r>
      <w:r w:rsidR="00E2171C">
        <w:t xml:space="preserve">                 </w:t>
      </w:r>
    </w:p>
    <w:p w14:paraId="5BE050FD" w14:textId="0D3B0DF1" w:rsidR="002F1E6C" w:rsidRDefault="002F1E6C" w:rsidP="005E5F1F">
      <w:r>
        <w:t xml:space="preserve">       </w:t>
      </w:r>
    </w:p>
    <w:p w14:paraId="1BAF3C54" w14:textId="2DCC1E68" w:rsidR="00D8475B" w:rsidRDefault="00D8475B" w:rsidP="00D8475B"/>
    <w:p w14:paraId="0AB75314" w14:textId="35FACAD5" w:rsidR="003C711E" w:rsidRPr="003C711E" w:rsidRDefault="003C711E" w:rsidP="003C711E"/>
    <w:p w14:paraId="7144196E" w14:textId="5C9078CF" w:rsidR="003C711E" w:rsidRPr="003C711E" w:rsidRDefault="003C711E" w:rsidP="003C711E"/>
    <w:p w14:paraId="2D77941D" w14:textId="153B0D03" w:rsidR="003C711E" w:rsidRDefault="00623185" w:rsidP="003C711E">
      <w:pPr>
        <w:rPr>
          <w:b/>
        </w:rPr>
      </w:pPr>
      <w:proofErr w:type="spellStart"/>
      <w:r w:rsidRPr="00623185">
        <w:rPr>
          <w:b/>
        </w:rPr>
        <w:lastRenderedPageBreak/>
        <w:t>III.f</w:t>
      </w:r>
      <w:proofErr w:type="spellEnd"/>
      <w:r w:rsidRPr="00623185">
        <w:rPr>
          <w:b/>
        </w:rPr>
        <w:t>. Servisiranje sukladno Uputama za servisiranje FIRE INSPECT d.o.o.</w:t>
      </w:r>
    </w:p>
    <w:p w14:paraId="156EFB71" w14:textId="02500294" w:rsidR="00623185" w:rsidRDefault="00623185" w:rsidP="00623185">
      <w:pPr>
        <w:pStyle w:val="Odlomakpopisa"/>
        <w:numPr>
          <w:ilvl w:val="0"/>
          <w:numId w:val="10"/>
        </w:numPr>
      </w:pPr>
      <w:r w:rsidRPr="00623185">
        <w:t xml:space="preserve">Serviser je dužan radnje ispitivanja ispravnosti i funkcionalnosti vatrogasnih aparata </w:t>
      </w:r>
      <w:proofErr w:type="spellStart"/>
      <w:r>
        <w:t>a.b.m</w:t>
      </w:r>
      <w:proofErr w:type="spellEnd"/>
      <w:r>
        <w:t xml:space="preserve">. </w:t>
      </w:r>
      <w:proofErr w:type="spellStart"/>
      <w:r>
        <w:t>victoria-Ziggioto</w:t>
      </w:r>
      <w:proofErr w:type="spellEnd"/>
      <w:r>
        <w:t xml:space="preserve"> SPA</w:t>
      </w:r>
      <w:r w:rsidRPr="00623185">
        <w:t xml:space="preserve"> obavljati sukladno važećim Uputama za servisiranje izdanim od strane uvoznika i distributera FIRE INSPECT d.o.o.</w:t>
      </w:r>
    </w:p>
    <w:p w14:paraId="7DC4CF42" w14:textId="6FE912A7" w:rsidR="00623185" w:rsidRDefault="00623185" w:rsidP="00623185">
      <w:pPr>
        <w:rPr>
          <w:b/>
          <w:sz w:val="28"/>
          <w:szCs w:val="28"/>
        </w:rPr>
      </w:pPr>
      <w:r w:rsidRPr="00623185">
        <w:rPr>
          <w:b/>
          <w:sz w:val="28"/>
          <w:szCs w:val="28"/>
        </w:rPr>
        <w:t>IV/ OPSEG I ROK VAŽENJA IZDANOG OVLAŠTENJA</w:t>
      </w:r>
    </w:p>
    <w:p w14:paraId="5B7D90F2" w14:textId="7E34F9B4" w:rsidR="00623185" w:rsidRDefault="00623185" w:rsidP="00623185">
      <w:pPr>
        <w:pStyle w:val="Odlomakpopisa"/>
        <w:numPr>
          <w:ilvl w:val="0"/>
          <w:numId w:val="11"/>
        </w:numPr>
      </w:pPr>
      <w:r w:rsidRPr="00623185">
        <w:t xml:space="preserve">Ovlaštenje za ispitivanje ispravnosti i funkcionalnosti vatrogasnih aparata </w:t>
      </w:r>
      <w:proofErr w:type="spellStart"/>
      <w:r>
        <w:t>a.b.m</w:t>
      </w:r>
      <w:proofErr w:type="spellEnd"/>
      <w:r>
        <w:t xml:space="preserve">. </w:t>
      </w:r>
      <w:proofErr w:type="spellStart"/>
      <w:r>
        <w:t>victoria-Ziggioto</w:t>
      </w:r>
      <w:proofErr w:type="spellEnd"/>
      <w:r>
        <w:t xml:space="preserve"> SPA</w:t>
      </w:r>
      <w:r w:rsidRPr="00623185">
        <w:t xml:space="preserve"> izdaje se na ime Servisera, odnosno, na ime pravne osobe, fizičke osoba obrtnika ili stručne službe, a koji time stječe pravo vršiti djelatnost ispitivanja ispravnosti i funkcionalnosti vatrogasnih aparata </w:t>
      </w:r>
      <w:proofErr w:type="spellStart"/>
      <w:r>
        <w:t>a.b.m</w:t>
      </w:r>
      <w:proofErr w:type="spellEnd"/>
      <w:r>
        <w:t xml:space="preserve">. </w:t>
      </w:r>
      <w:proofErr w:type="spellStart"/>
      <w:r>
        <w:t>victoria-Ziggioto</w:t>
      </w:r>
      <w:proofErr w:type="spellEnd"/>
      <w:r>
        <w:t xml:space="preserve"> SPA</w:t>
      </w:r>
      <w:r w:rsidRPr="00623185">
        <w:t xml:space="preserve"> uvoznika i distributera FIRE INSPECT d.o.o.</w:t>
      </w:r>
    </w:p>
    <w:p w14:paraId="0EE18EEE" w14:textId="50D2AC0C" w:rsidR="00623185" w:rsidRDefault="00623185" w:rsidP="00623185">
      <w:pPr>
        <w:pStyle w:val="Odlomakpopisa"/>
        <w:numPr>
          <w:ilvl w:val="0"/>
          <w:numId w:val="11"/>
        </w:numPr>
      </w:pPr>
      <w:r w:rsidRPr="00623185">
        <w:t>Ovlaštenje se izdaje svakom Serviseru na rok do 2 (dvije) godine računajući od dana izdavanja.</w:t>
      </w:r>
    </w:p>
    <w:p w14:paraId="3D1F298B" w14:textId="1549C3E5" w:rsidR="00623185" w:rsidRDefault="00623185" w:rsidP="00623185">
      <w:pPr>
        <w:pStyle w:val="Odlomakpopisa"/>
        <w:numPr>
          <w:ilvl w:val="0"/>
          <w:numId w:val="11"/>
        </w:numPr>
      </w:pPr>
      <w:r w:rsidRPr="00623185">
        <w:t xml:space="preserve">Najmanje 30 dana prije proteka roka važenja ovlaštenja, Serviser je obvezan, ukoliko želi nastavit izvršavati poslove ispitivanja ispravnosti i funkcionalnosti vatrogasnih aparata </w:t>
      </w:r>
      <w:proofErr w:type="spellStart"/>
      <w:r w:rsidR="0097489B">
        <w:t>a.b.m</w:t>
      </w:r>
      <w:proofErr w:type="spellEnd"/>
      <w:r w:rsidR="0097489B">
        <w:t xml:space="preserve">. </w:t>
      </w:r>
      <w:proofErr w:type="spellStart"/>
      <w:r w:rsidR="0097489B">
        <w:t>victoria-Ziggioto</w:t>
      </w:r>
      <w:proofErr w:type="spellEnd"/>
      <w:r w:rsidR="0097489B">
        <w:t xml:space="preserve"> SPA</w:t>
      </w:r>
      <w:r w:rsidRPr="00623185">
        <w:t xml:space="preserve"> podnijeti novi pisani zahtjev zajedno sa svom dokumentacijom kojom potvrđuje da ispunjava uvjete propisane ovim Pravilnikom te eventualnim budućim izmjenama i dopunama istog.</w:t>
      </w:r>
    </w:p>
    <w:p w14:paraId="3FAA7A87" w14:textId="0A2B6EFA" w:rsidR="0097489B" w:rsidRDefault="0097489B" w:rsidP="0097489B">
      <w:pPr>
        <w:pStyle w:val="Odlomakpopisa"/>
      </w:pPr>
    </w:p>
    <w:p w14:paraId="60B1E34D" w14:textId="640C6388" w:rsidR="003C711E" w:rsidRDefault="0097489B" w:rsidP="003C711E">
      <w:pPr>
        <w:rPr>
          <w:b/>
          <w:sz w:val="28"/>
          <w:szCs w:val="28"/>
        </w:rPr>
      </w:pPr>
      <w:r w:rsidRPr="0097489B">
        <w:rPr>
          <w:b/>
          <w:sz w:val="28"/>
          <w:szCs w:val="28"/>
        </w:rPr>
        <w:t>V/ NADZOR</w:t>
      </w:r>
    </w:p>
    <w:p w14:paraId="57E35B45" w14:textId="5DC467DE" w:rsidR="003C711E" w:rsidRDefault="0097489B" w:rsidP="0097489B">
      <w:pPr>
        <w:pStyle w:val="Odlomakpopisa"/>
        <w:numPr>
          <w:ilvl w:val="0"/>
          <w:numId w:val="12"/>
        </w:numPr>
      </w:pPr>
      <w:r w:rsidRPr="0097489B">
        <w:t>FIRE INSPECT d.o.o. kao uvoznik i distributer  dužan obavljati nadzor nad Serviserima koje je ovlastio za obavljanje poslova periodičkog servisa vatrogasnih aparata.</w:t>
      </w:r>
    </w:p>
    <w:p w14:paraId="3B238C26" w14:textId="4EE8A70C" w:rsidR="0097489B" w:rsidRDefault="0097489B" w:rsidP="0097489B">
      <w:pPr>
        <w:pStyle w:val="Odlomakpopisa"/>
        <w:numPr>
          <w:ilvl w:val="0"/>
          <w:numId w:val="12"/>
        </w:numPr>
      </w:pPr>
      <w:r w:rsidRPr="0097489B">
        <w:t>Sukladno prethodnom stavku, FIRE INSPECT d.o.o. će najmanje jednom u 2 (dvije) godine provesti kod Servisera nadzor:</w:t>
      </w:r>
    </w:p>
    <w:p w14:paraId="4E5D4FC6" w14:textId="6CCA45A7" w:rsidR="0097489B" w:rsidRDefault="0097489B" w:rsidP="0097489B">
      <w:pPr>
        <w:pStyle w:val="Odlomakpopisa"/>
      </w:pPr>
    </w:p>
    <w:p w14:paraId="26DF18FF" w14:textId="6D73F94C" w:rsidR="0097489B" w:rsidRDefault="0097489B" w:rsidP="0097489B">
      <w:pPr>
        <w:pStyle w:val="Odlomakpopisa"/>
      </w:pPr>
      <w:r>
        <w:t>-</w:t>
      </w:r>
      <w:r w:rsidRPr="0097489B">
        <w:t xml:space="preserve"> </w:t>
      </w:r>
      <w:r w:rsidRPr="0097489B">
        <w:t>prostora za rad u stacionarnom servisu i vozila za pokretni servis;</w:t>
      </w:r>
    </w:p>
    <w:p w14:paraId="152FBE11" w14:textId="36122AF5" w:rsidR="0097489B" w:rsidRDefault="0097489B" w:rsidP="0097489B">
      <w:pPr>
        <w:pStyle w:val="Odlomakpopisa"/>
      </w:pPr>
      <w:r>
        <w:t>-</w:t>
      </w:r>
      <w:r w:rsidRPr="0097489B">
        <w:t xml:space="preserve"> </w:t>
      </w:r>
      <w:r w:rsidRPr="0097489B">
        <w:t>tehničke ispravnosti opreme;</w:t>
      </w:r>
    </w:p>
    <w:p w14:paraId="7206C02F" w14:textId="1A45DA5D" w:rsidR="0097489B" w:rsidRDefault="0097489B" w:rsidP="0097489B">
      <w:pPr>
        <w:pStyle w:val="Odlomakpopisa"/>
      </w:pPr>
      <w:r>
        <w:t>-</w:t>
      </w:r>
      <w:r w:rsidRPr="0097489B">
        <w:t xml:space="preserve"> </w:t>
      </w:r>
      <w:r w:rsidRPr="0097489B">
        <w:t>izvršenih radnji pri servisiranju određenih vatrogasnih aparata.</w:t>
      </w:r>
    </w:p>
    <w:p w14:paraId="04D6D557" w14:textId="40C31CE2" w:rsidR="0097489B" w:rsidRDefault="0097489B" w:rsidP="0097489B">
      <w:pPr>
        <w:pStyle w:val="Odlomakpopisa"/>
      </w:pPr>
    </w:p>
    <w:p w14:paraId="1C0736C5" w14:textId="24D27D90" w:rsidR="0097489B" w:rsidRDefault="0097489B" w:rsidP="0097489B">
      <w:pPr>
        <w:pStyle w:val="Odlomakpopisa"/>
        <w:numPr>
          <w:ilvl w:val="0"/>
          <w:numId w:val="12"/>
        </w:numPr>
      </w:pPr>
      <w:r w:rsidRPr="0097489B">
        <w:t xml:space="preserve">FIRE INSPECT d.o.o. ovlašten je svakodobno provesti izvanredni nadzor poštivanja svih uvjeta propisanih ovim Općim uvjetima te ostalih uvjeta koji proizlaze iz zakonskih ili </w:t>
      </w:r>
      <w:proofErr w:type="spellStart"/>
      <w:r w:rsidRPr="0097489B">
        <w:t>podzakonskih</w:t>
      </w:r>
      <w:proofErr w:type="spellEnd"/>
      <w:r w:rsidRPr="0097489B">
        <w:t xml:space="preserve"> propisa, a u odnosu na koje je FIRE INSPECT d.o.o. ovlašten provesti nadzor kod Servisera, pri čemu nije obvezan na prethodnu najavu. Izvanredni nadzor provodi se u pravilu u slučaju postojanja indicija da se Serviser ne pridržava obveza, uputa i propisanih uvjeta te temeljem prigovora korisnika ili drugih pravnih osoba.</w:t>
      </w:r>
    </w:p>
    <w:p w14:paraId="3A27B715" w14:textId="12C4AF3F" w:rsidR="0097489B" w:rsidRDefault="0097489B" w:rsidP="0097489B">
      <w:pPr>
        <w:pStyle w:val="Odlomakpopisa"/>
        <w:numPr>
          <w:ilvl w:val="0"/>
          <w:numId w:val="12"/>
        </w:numPr>
      </w:pPr>
      <w:r w:rsidRPr="0097489B">
        <w:t>U slučaju da Serviser onemogućava FIRE INSPECT d.o.o. provođenje nadzora kako je isti propisan ovim Općim uvjetima, isto predstavlja opravdani razlog oduzimanja ovlaštenja Serviseru i/ili odbijanje izdavanja ovlaštenja.</w:t>
      </w:r>
    </w:p>
    <w:p w14:paraId="1E83C035" w14:textId="77777777" w:rsidR="0097489B" w:rsidRPr="003C711E" w:rsidRDefault="0097489B" w:rsidP="0097489B">
      <w:pPr>
        <w:pStyle w:val="Odlomakpopisa"/>
      </w:pPr>
    </w:p>
    <w:p w14:paraId="26648253" w14:textId="78E864E5" w:rsidR="003C711E" w:rsidRPr="003C711E" w:rsidRDefault="003C711E" w:rsidP="003C711E"/>
    <w:p w14:paraId="06738E9F" w14:textId="1A330CC2" w:rsidR="003C711E" w:rsidRPr="003C711E" w:rsidRDefault="003C711E" w:rsidP="003C711E"/>
    <w:p w14:paraId="337D1B49" w14:textId="618C8AD2" w:rsidR="003C711E" w:rsidRPr="003C711E" w:rsidRDefault="003C711E" w:rsidP="003C711E"/>
    <w:p w14:paraId="67B6892E" w14:textId="60B9A351" w:rsidR="003C711E" w:rsidRPr="003C711E" w:rsidRDefault="003C711E" w:rsidP="003C711E"/>
    <w:p w14:paraId="4CBB530F" w14:textId="58277ED0" w:rsidR="003C711E" w:rsidRDefault="0097489B" w:rsidP="0097489B">
      <w:pPr>
        <w:pStyle w:val="Odlomakpopisa"/>
        <w:numPr>
          <w:ilvl w:val="0"/>
          <w:numId w:val="12"/>
        </w:numPr>
      </w:pPr>
      <w:r w:rsidRPr="0097489B">
        <w:t xml:space="preserve">FIRE INSPECT d.o.o. ovlašten je temeljem rezultata provedenog nadzora, koje će utvrditi pisano na zapisnik, izreći Serviseru i/ili fizičkoj osobi osposobljenoj za ispitivanje funkcionalnosti i ispravnosti vatrogasnih aparata </w:t>
      </w:r>
      <w:proofErr w:type="spellStart"/>
      <w:r>
        <w:t>a.b.m</w:t>
      </w:r>
      <w:proofErr w:type="spellEnd"/>
      <w:r>
        <w:t xml:space="preserve">. </w:t>
      </w:r>
      <w:proofErr w:type="spellStart"/>
      <w:r>
        <w:t>victoria-Ziggioto</w:t>
      </w:r>
      <w:proofErr w:type="spellEnd"/>
      <w:r>
        <w:t xml:space="preserve"> SPA</w:t>
      </w:r>
      <w:r w:rsidRPr="0097489B">
        <w:t xml:space="preserve"> sljedeće mjere:</w:t>
      </w:r>
    </w:p>
    <w:p w14:paraId="5BD010F5" w14:textId="4C0E4F46" w:rsidR="0097489B" w:rsidRDefault="0097489B" w:rsidP="0097489B">
      <w:pPr>
        <w:pStyle w:val="Odlomakpopisa"/>
      </w:pPr>
    </w:p>
    <w:p w14:paraId="5C042132" w14:textId="76F77448" w:rsidR="0097489B" w:rsidRDefault="0097489B" w:rsidP="0097489B">
      <w:pPr>
        <w:pStyle w:val="Odlomakpopisa"/>
        <w:numPr>
          <w:ilvl w:val="0"/>
          <w:numId w:val="13"/>
        </w:numPr>
      </w:pPr>
      <w:r w:rsidRPr="0097489B">
        <w:t>opomenu s određenim rokom za usklađenje postupanja s propisanim uvjetima;</w:t>
      </w:r>
    </w:p>
    <w:p w14:paraId="1280EC57" w14:textId="661BB4EA" w:rsidR="0097489B" w:rsidRDefault="0097489B" w:rsidP="0097489B">
      <w:pPr>
        <w:pStyle w:val="Odlomakpopisa"/>
        <w:numPr>
          <w:ilvl w:val="0"/>
          <w:numId w:val="13"/>
        </w:numPr>
      </w:pPr>
      <w:r w:rsidRPr="0097489B">
        <w:t>privremenu suspenziju ovlaštenja na rok od 3, 6 i 12 mjeseci;</w:t>
      </w:r>
    </w:p>
    <w:p w14:paraId="4FF85584" w14:textId="0171CAB0" w:rsidR="0097489B" w:rsidRDefault="0097489B" w:rsidP="0097489B">
      <w:pPr>
        <w:pStyle w:val="Odlomakpopisa"/>
        <w:numPr>
          <w:ilvl w:val="0"/>
          <w:numId w:val="13"/>
        </w:numPr>
      </w:pPr>
      <w:r w:rsidRPr="0097489B">
        <w:t>trajno oduzimanje ovlaštenja.</w:t>
      </w:r>
    </w:p>
    <w:p w14:paraId="057971D2" w14:textId="77777777" w:rsidR="0097489B" w:rsidRDefault="0097489B" w:rsidP="0097489B">
      <w:pPr>
        <w:pStyle w:val="Odlomakpopisa"/>
        <w:ind w:left="1080"/>
      </w:pPr>
    </w:p>
    <w:p w14:paraId="66A28310" w14:textId="1F103B64" w:rsidR="0097489B" w:rsidRDefault="0097489B" w:rsidP="0097489B">
      <w:pPr>
        <w:pStyle w:val="Odlomakpopisa"/>
        <w:numPr>
          <w:ilvl w:val="0"/>
          <w:numId w:val="12"/>
        </w:numPr>
      </w:pPr>
      <w:r w:rsidRPr="0097489B">
        <w:t>Razlozi za izricanje mjere opomene su osobito manje nepravilnosti koje ne utječu na funkcionalnost vatrogasnog aparata;</w:t>
      </w:r>
    </w:p>
    <w:p w14:paraId="4CC32FD8" w14:textId="06A60DF3" w:rsidR="0097489B" w:rsidRDefault="0097489B" w:rsidP="0097489B">
      <w:pPr>
        <w:pStyle w:val="Odlomakpopisa"/>
        <w:numPr>
          <w:ilvl w:val="0"/>
          <w:numId w:val="12"/>
        </w:numPr>
      </w:pPr>
      <w:r w:rsidRPr="0097489B">
        <w:t>Razlozi za izricanje mjere privremene suspenzije ovlaštenja su osobito nepravilnosti koje utječu na funkcionalnost vatrogasnog aparata;</w:t>
      </w:r>
    </w:p>
    <w:p w14:paraId="2B71CDFD" w14:textId="5CCD554A" w:rsidR="0097489B" w:rsidRDefault="0097489B" w:rsidP="0097489B">
      <w:pPr>
        <w:pStyle w:val="Odlomakpopisa"/>
        <w:numPr>
          <w:ilvl w:val="0"/>
          <w:numId w:val="12"/>
        </w:numPr>
      </w:pPr>
      <w:r w:rsidRPr="0097489B">
        <w:t xml:space="preserve">Razlozi za izricanje mjere trajnog oduzimanja ovlaštenja su grubo kršenje zakona i </w:t>
      </w:r>
      <w:proofErr w:type="spellStart"/>
      <w:r w:rsidRPr="0097489B">
        <w:t>podzakonskih</w:t>
      </w:r>
      <w:proofErr w:type="spellEnd"/>
      <w:r w:rsidRPr="0097489B">
        <w:t xml:space="preserve"> mjera, a što su osobito:</w:t>
      </w:r>
    </w:p>
    <w:p w14:paraId="4C4DE547" w14:textId="03D3A124" w:rsidR="0097489B" w:rsidRDefault="0097489B" w:rsidP="0097489B">
      <w:pPr>
        <w:pStyle w:val="Odlomakpopisa"/>
      </w:pPr>
    </w:p>
    <w:p w14:paraId="68D9890A" w14:textId="609A1A7C" w:rsidR="0097489B" w:rsidRDefault="0097489B" w:rsidP="0097489B">
      <w:pPr>
        <w:pStyle w:val="Odlomakpopisa"/>
      </w:pPr>
      <w:r>
        <w:t>-</w:t>
      </w:r>
      <w:r w:rsidRPr="0097489B">
        <w:t xml:space="preserve"> </w:t>
      </w:r>
      <w:r w:rsidRPr="0097489B">
        <w:t>odbijanje provođenja nadzora;</w:t>
      </w:r>
    </w:p>
    <w:p w14:paraId="12F6F066" w14:textId="08CA7DD6" w:rsidR="0097489B" w:rsidRDefault="0097489B" w:rsidP="0097489B">
      <w:pPr>
        <w:pStyle w:val="Odlomakpopisa"/>
      </w:pPr>
      <w:r>
        <w:t>-</w:t>
      </w:r>
      <w:r w:rsidRPr="0097489B">
        <w:t xml:space="preserve"> </w:t>
      </w:r>
      <w:r w:rsidRPr="0097489B">
        <w:t>nedostatak dokaza o korištenju originalnih rezervnih dijelova prilikom servisiranja</w:t>
      </w:r>
    </w:p>
    <w:p w14:paraId="5B4A3FE6" w14:textId="2262989E" w:rsidR="0097489B" w:rsidRDefault="0097489B" w:rsidP="0097489B">
      <w:pPr>
        <w:pStyle w:val="Odlomakpopisa"/>
      </w:pPr>
      <w:r>
        <w:t>-</w:t>
      </w:r>
      <w:r w:rsidRPr="0097489B">
        <w:t xml:space="preserve"> </w:t>
      </w:r>
      <w:r w:rsidRPr="0097489B">
        <w:t>rad za vrijeme suspenzije;</w:t>
      </w:r>
    </w:p>
    <w:p w14:paraId="3B85BAAB" w14:textId="541E061C" w:rsidR="0097489B" w:rsidRDefault="0097489B" w:rsidP="0097489B">
      <w:pPr>
        <w:pStyle w:val="Odlomakpopisa"/>
      </w:pPr>
      <w:r>
        <w:t>-</w:t>
      </w:r>
      <w:r w:rsidRPr="0097489B">
        <w:t xml:space="preserve"> </w:t>
      </w:r>
      <w:r w:rsidRPr="0097489B">
        <w:t>neovlašteno servisiranje.</w:t>
      </w:r>
    </w:p>
    <w:p w14:paraId="1EDD46C0" w14:textId="29F000C7" w:rsidR="0097489B" w:rsidRDefault="0097489B" w:rsidP="0097489B">
      <w:pPr>
        <w:pStyle w:val="Odlomakpopisa"/>
      </w:pPr>
    </w:p>
    <w:p w14:paraId="775AA1A4" w14:textId="62C4CBF7" w:rsidR="0097489B" w:rsidRDefault="0097489B" w:rsidP="0097489B">
      <w:pPr>
        <w:pStyle w:val="Odlomakpopisa"/>
        <w:numPr>
          <w:ilvl w:val="0"/>
          <w:numId w:val="12"/>
        </w:numPr>
      </w:pPr>
      <w:r w:rsidRPr="0097489B">
        <w:t xml:space="preserve">U slučaju da FIRE INSPECT d.o.o. nakon jednom izrečene mjere iz stavka 5. </w:t>
      </w:r>
      <w:proofErr w:type="spellStart"/>
      <w:r w:rsidRPr="0097489B">
        <w:t>toč</w:t>
      </w:r>
      <w:proofErr w:type="spellEnd"/>
      <w:r w:rsidRPr="0097489B">
        <w:t xml:space="preserve">. a) ili b) u ponovljenom nadzoru utvrdi bilo koju od povreda ovih Općih uvjeta ili drugih primjenjivih propisa, izreći će Serviseru i/ili fizičkoj osobi osposobljenoj za ispitivanje funkcionalnosti i ispravnosti vatrogasnih aparata </w:t>
      </w:r>
      <w:proofErr w:type="spellStart"/>
      <w:r>
        <w:t>a.b.m</w:t>
      </w:r>
      <w:proofErr w:type="spellEnd"/>
      <w:r>
        <w:t xml:space="preserve">. </w:t>
      </w:r>
      <w:proofErr w:type="spellStart"/>
      <w:r>
        <w:t>victoria-Ziggioto</w:t>
      </w:r>
      <w:proofErr w:type="spellEnd"/>
      <w:r>
        <w:t xml:space="preserve"> SPA</w:t>
      </w:r>
      <w:r w:rsidRPr="0097489B">
        <w:t xml:space="preserve"> mjeru trajnog oduzimanja ovlaštenja.</w:t>
      </w:r>
    </w:p>
    <w:p w14:paraId="32D1B43F" w14:textId="0B357373" w:rsidR="0097489B" w:rsidRDefault="0097489B" w:rsidP="0097489B">
      <w:pPr>
        <w:pStyle w:val="Odlomakpopisa"/>
        <w:numPr>
          <w:ilvl w:val="0"/>
          <w:numId w:val="12"/>
        </w:numPr>
      </w:pPr>
      <w:r w:rsidRPr="0097489B">
        <w:t xml:space="preserve">FIRE INSPECT d.o.o. svakodobno je u slučaju indicija ili saznanja o tome da Serviser ispituje ispravnost i funkcionalnost prijenosnih i prijevoznih aparata bez ovlaštenja ili protivno propisima, osobito protivno članku 41. stavcima 2. i 5. Zakona o zaštiti od požara (NN 92/10), ovlašten inicirati provođenje radnji ovlaštenih tijela u smislu utvrđenja osnova za pokretanje i vođenje prekršajnog postupka sukladno odredbama članka 64. stavaka 2. i 3. Zakona o zaštiti od požara (NN 92/10), a koji propisuju za gore opisane povrede novčane kazne u iznosu od </w:t>
      </w:r>
      <w:r>
        <w:t>2.000,00 eura</w:t>
      </w:r>
      <w:r w:rsidRPr="0097489B">
        <w:t xml:space="preserve"> do </w:t>
      </w:r>
      <w:r>
        <w:t>20.000</w:t>
      </w:r>
      <w:r w:rsidRPr="0097489B">
        <w:t xml:space="preserve">,00 </w:t>
      </w:r>
      <w:r>
        <w:t>eura</w:t>
      </w:r>
      <w:r w:rsidRPr="0097489B">
        <w:t xml:space="preserve"> za pravnu osobu, fizičku osobu obrtnika ili stručnu službu te u iznosu od </w:t>
      </w:r>
      <w:r w:rsidR="00BF5274">
        <w:t>300,00</w:t>
      </w:r>
      <w:r w:rsidRPr="0097489B">
        <w:t xml:space="preserve"> </w:t>
      </w:r>
      <w:r w:rsidR="00BF5274">
        <w:t>eura</w:t>
      </w:r>
      <w:r w:rsidRPr="0097489B">
        <w:t xml:space="preserve"> do </w:t>
      </w:r>
      <w:r w:rsidR="00BF5274">
        <w:t>2.000,</w:t>
      </w:r>
      <w:r w:rsidRPr="0097489B">
        <w:t xml:space="preserve">00 </w:t>
      </w:r>
      <w:r w:rsidR="00BF5274">
        <w:t>eura</w:t>
      </w:r>
      <w:r w:rsidRPr="0097489B">
        <w:t xml:space="preserve"> za odgovornu osobu u pravnoj osobi.</w:t>
      </w:r>
    </w:p>
    <w:p w14:paraId="1C9AAB9E" w14:textId="74B67FA6" w:rsidR="00BF5274" w:rsidRDefault="00BF5274" w:rsidP="00BF5274">
      <w:pPr>
        <w:pStyle w:val="Odlomakpopisa"/>
      </w:pPr>
    </w:p>
    <w:p w14:paraId="184BE670" w14:textId="32D41627" w:rsidR="00BF5274" w:rsidRDefault="00BF5274" w:rsidP="00BF5274">
      <w:pPr>
        <w:pStyle w:val="Odlomakpopisa"/>
      </w:pPr>
    </w:p>
    <w:p w14:paraId="0D62AA3E" w14:textId="1D29B85C" w:rsidR="00BF5274" w:rsidRDefault="00BF5274" w:rsidP="00BF5274">
      <w:pPr>
        <w:pStyle w:val="Odlomakpopisa"/>
      </w:pPr>
    </w:p>
    <w:p w14:paraId="64925EDC" w14:textId="5E4E1C06" w:rsidR="00BF5274" w:rsidRDefault="00BF5274" w:rsidP="00BF5274">
      <w:pPr>
        <w:pStyle w:val="Odlomakpopisa"/>
      </w:pPr>
    </w:p>
    <w:p w14:paraId="759606EA" w14:textId="17943F10" w:rsidR="00BF5274" w:rsidRDefault="00BF5274" w:rsidP="00BF5274">
      <w:pPr>
        <w:pStyle w:val="Odlomakpopisa"/>
      </w:pPr>
    </w:p>
    <w:p w14:paraId="2D440CA0" w14:textId="26A5185D" w:rsidR="00BF5274" w:rsidRDefault="00BF5274" w:rsidP="00BF5274">
      <w:pPr>
        <w:pStyle w:val="Odlomakpopisa"/>
      </w:pPr>
    </w:p>
    <w:p w14:paraId="26A47124" w14:textId="0D954540" w:rsidR="00BF5274" w:rsidRDefault="00BF5274" w:rsidP="00BF5274">
      <w:pPr>
        <w:pStyle w:val="Odlomakpopisa"/>
      </w:pPr>
    </w:p>
    <w:p w14:paraId="328E738E" w14:textId="1DF3D71E" w:rsidR="00BF5274" w:rsidRDefault="00BF5274" w:rsidP="00BF5274">
      <w:pPr>
        <w:pStyle w:val="Odlomakpopisa"/>
      </w:pPr>
    </w:p>
    <w:p w14:paraId="2E906D25" w14:textId="75B7F6B6" w:rsidR="00BF5274" w:rsidRDefault="00BF5274" w:rsidP="00BF5274">
      <w:pPr>
        <w:pStyle w:val="Odlomakpopisa"/>
      </w:pPr>
    </w:p>
    <w:p w14:paraId="09ACAE67" w14:textId="32628002" w:rsidR="00BF5274" w:rsidRDefault="00BF5274" w:rsidP="00BF5274">
      <w:pPr>
        <w:pStyle w:val="Odlomakpopisa"/>
        <w:rPr>
          <w:b/>
          <w:sz w:val="28"/>
          <w:szCs w:val="28"/>
        </w:rPr>
      </w:pPr>
      <w:r w:rsidRPr="00BF5274">
        <w:rPr>
          <w:b/>
          <w:sz w:val="28"/>
          <w:szCs w:val="28"/>
        </w:rPr>
        <w:lastRenderedPageBreak/>
        <w:t>VI/ OSTALE OBVEZE i OBAVIJESTI</w:t>
      </w:r>
    </w:p>
    <w:p w14:paraId="7567C6FB" w14:textId="6AE599BF" w:rsidR="00BF5274" w:rsidRDefault="00BF5274" w:rsidP="00BF5274">
      <w:pPr>
        <w:pStyle w:val="Odlomakpopisa"/>
        <w:rPr>
          <w:b/>
          <w:sz w:val="28"/>
          <w:szCs w:val="28"/>
        </w:rPr>
      </w:pPr>
    </w:p>
    <w:p w14:paraId="05483664" w14:textId="237DF20F" w:rsidR="00BF5274" w:rsidRDefault="00BF5274" w:rsidP="00BF5274">
      <w:pPr>
        <w:pStyle w:val="Odlomakpopisa"/>
        <w:numPr>
          <w:ilvl w:val="0"/>
          <w:numId w:val="14"/>
        </w:numPr>
      </w:pPr>
      <w:r w:rsidRPr="00BF5274">
        <w:t xml:space="preserve">Svaki Serviser obvezan je najkasnije u roku od 3 dana od nastupa takvog događaja obavijestiti pisanim putem FIRE INSPECT d.o.o. o promjeni poslovne adrese, promjene sjedišta, statusne promjene pravne osobe i bilo koje druge promjene vezane uz ovlaštenje za ispitivanje ispravnosti i funkcionalnosti vatrogasnih aparata </w:t>
      </w:r>
      <w:proofErr w:type="spellStart"/>
      <w:r>
        <w:t>a.b.m</w:t>
      </w:r>
      <w:proofErr w:type="spellEnd"/>
      <w:r>
        <w:t xml:space="preserve">. </w:t>
      </w:r>
      <w:proofErr w:type="spellStart"/>
      <w:r>
        <w:t>victoria-Ziggioto</w:t>
      </w:r>
      <w:proofErr w:type="spellEnd"/>
      <w:r>
        <w:t xml:space="preserve"> SPA.</w:t>
      </w:r>
    </w:p>
    <w:p w14:paraId="2FC49467" w14:textId="37352468" w:rsidR="00BF5274" w:rsidRDefault="00BF5274" w:rsidP="00BF5274">
      <w:pPr>
        <w:pStyle w:val="Odlomakpopisa"/>
        <w:ind w:left="1080"/>
      </w:pPr>
    </w:p>
    <w:p w14:paraId="03AEFB26" w14:textId="07F8F83A" w:rsidR="00BF5274" w:rsidRDefault="00BF5274" w:rsidP="00BF5274">
      <w:pPr>
        <w:pStyle w:val="Odlomakpopisa"/>
        <w:rPr>
          <w:b/>
          <w:sz w:val="28"/>
          <w:szCs w:val="28"/>
        </w:rPr>
      </w:pPr>
      <w:r w:rsidRPr="00BF5274">
        <w:rPr>
          <w:b/>
          <w:sz w:val="28"/>
          <w:szCs w:val="28"/>
        </w:rPr>
        <w:t>VII/ ZAVRŠNE ODREDBE</w:t>
      </w:r>
    </w:p>
    <w:p w14:paraId="75579100" w14:textId="3B62953A" w:rsidR="00BF5274" w:rsidRDefault="00BF5274" w:rsidP="00BF5274">
      <w:pPr>
        <w:pStyle w:val="Odlomakpopisa"/>
        <w:rPr>
          <w:b/>
          <w:sz w:val="28"/>
          <w:szCs w:val="28"/>
        </w:rPr>
      </w:pPr>
    </w:p>
    <w:p w14:paraId="50039F05" w14:textId="75FFF49A" w:rsidR="00BF5274" w:rsidRPr="00BF5274" w:rsidRDefault="00BF5274" w:rsidP="00BF5274">
      <w:pPr>
        <w:pStyle w:val="Odlomakpopisa"/>
      </w:pPr>
      <w:r w:rsidRPr="00BF5274">
        <w:t>(1) Ovi uvjeti stupaju na snagu objavom na internet stranicama trgovačkog društva FIRE INSPECT d.o.o.</w:t>
      </w:r>
    </w:p>
    <w:p w14:paraId="6D058E62" w14:textId="22FFE7DF" w:rsidR="0097489B" w:rsidRDefault="0097489B" w:rsidP="0097489B"/>
    <w:p w14:paraId="4E6F2BCE" w14:textId="65ECFD7C" w:rsidR="00BF5274" w:rsidRDefault="00BF5274" w:rsidP="00BF5274">
      <w:r>
        <w:t xml:space="preserve">               </w:t>
      </w:r>
      <w:r w:rsidRPr="00BF5274">
        <w:t xml:space="preserve">U Žminju, dana </w:t>
      </w:r>
      <w:r>
        <w:t>01.11.2025.</w:t>
      </w:r>
      <w:r w:rsidRPr="00BF5274">
        <w:t>godine.</w:t>
      </w:r>
    </w:p>
    <w:p w14:paraId="4FC55DF4" w14:textId="61B246A9" w:rsidR="00BF5274" w:rsidRDefault="00BF5274" w:rsidP="00BF5274"/>
    <w:p w14:paraId="0F4DA640" w14:textId="08570571" w:rsidR="00BF5274" w:rsidRDefault="00BF5274" w:rsidP="00BF5274">
      <w:r>
        <w:t xml:space="preserve">               </w:t>
      </w:r>
      <w:r w:rsidRPr="00BF5274">
        <w:t>Za FIRE INSPECT d.o.o.</w:t>
      </w:r>
    </w:p>
    <w:p w14:paraId="0D7877CD" w14:textId="255DB6AE" w:rsidR="00BF5274" w:rsidRPr="003C711E" w:rsidRDefault="00BF5274" w:rsidP="00BF5274">
      <w:r>
        <w:t xml:space="preserve">               Antonio Ivančić </w:t>
      </w:r>
      <w:bookmarkStart w:id="1" w:name="_GoBack"/>
      <w:bookmarkEnd w:id="1"/>
      <w:r>
        <w:t>,direktor</w:t>
      </w:r>
    </w:p>
    <w:p w14:paraId="351D7012" w14:textId="4561376F" w:rsidR="003C711E" w:rsidRPr="003C711E" w:rsidRDefault="003C711E" w:rsidP="003C711E">
      <w:pPr>
        <w:tabs>
          <w:tab w:val="left" w:pos="1725"/>
        </w:tabs>
      </w:pPr>
      <w:r>
        <w:tab/>
      </w:r>
    </w:p>
    <w:sectPr w:rsidR="003C711E" w:rsidRPr="003C711E" w:rsidSect="003C711E">
      <w:headerReference w:type="default" r:id="rId8"/>
      <w:footerReference w:type="default" r:id="rId9"/>
      <w:pgSz w:w="11906" w:h="16838" w:code="9"/>
      <w:pgMar w:top="3402" w:right="567" w:bottom="567" w:left="567" w:header="425"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F5DF9E" w14:textId="77777777" w:rsidR="00796663" w:rsidRDefault="00796663" w:rsidP="0038412F">
      <w:pPr>
        <w:spacing w:after="0" w:line="240" w:lineRule="auto"/>
      </w:pPr>
      <w:r>
        <w:separator/>
      </w:r>
    </w:p>
  </w:endnote>
  <w:endnote w:type="continuationSeparator" w:id="0">
    <w:p w14:paraId="490BCF3D" w14:textId="77777777" w:rsidR="00796663" w:rsidRDefault="00796663" w:rsidP="003841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9ABEB8" w14:textId="6FC60F7F" w:rsidR="0038412F" w:rsidRDefault="00D8475B" w:rsidP="0038412F">
    <w:pPr>
      <w:pStyle w:val="Podnoje"/>
      <w:rPr>
        <w:noProof/>
      </w:rPr>
    </w:pPr>
    <w:r w:rsidRPr="00C16ED1">
      <w:rPr>
        <w:rFonts w:cstheme="minorHAnsi"/>
        <w:noProof/>
      </w:rPr>
      <mc:AlternateContent>
        <mc:Choice Requires="wps">
          <w:drawing>
            <wp:anchor distT="45720" distB="45720" distL="114300" distR="114300" simplePos="0" relativeHeight="251665408" behindDoc="0" locked="0" layoutInCell="1" allowOverlap="1" wp14:anchorId="779DBD46" wp14:editId="761985A6">
              <wp:simplePos x="0" y="0"/>
              <wp:positionH relativeFrom="margin">
                <wp:align>center</wp:align>
              </wp:positionH>
              <wp:positionV relativeFrom="paragraph">
                <wp:posOffset>-424180</wp:posOffset>
              </wp:positionV>
              <wp:extent cx="5254752" cy="414528"/>
              <wp:effectExtent l="0" t="0" r="0" b="5080"/>
              <wp:wrapNone/>
              <wp:docPr id="21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4752" cy="414528"/>
                      </a:xfrm>
                      <a:prstGeom prst="rect">
                        <a:avLst/>
                      </a:prstGeom>
                      <a:noFill/>
                      <a:ln w="9525">
                        <a:noFill/>
                        <a:miter lim="800000"/>
                        <a:headEnd/>
                        <a:tailEnd/>
                      </a:ln>
                    </wps:spPr>
                    <wps:txbx>
                      <w:txbxContent>
                        <w:p w14:paraId="33D5E9EB" w14:textId="77777777" w:rsidR="00C16ED1" w:rsidRPr="00C16ED1" w:rsidRDefault="00C16ED1" w:rsidP="00C16ED1">
                          <w:pPr>
                            <w:jc w:val="center"/>
                            <w:rPr>
                              <w:sz w:val="16"/>
                              <w:szCs w:val="16"/>
                            </w:rPr>
                          </w:pPr>
                          <w:r w:rsidRPr="00C16ED1">
                            <w:rPr>
                              <w:sz w:val="16"/>
                              <w:szCs w:val="16"/>
                            </w:rPr>
                            <w:t xml:space="preserve">Generalni uvoznik i distributer za RH vatrogasnih aparata i opreme za zaštitu od požara marke </w:t>
                          </w:r>
                          <w:r w:rsidRPr="00C16ED1">
                            <w:rPr>
                              <w:b/>
                              <w:sz w:val="16"/>
                              <w:szCs w:val="16"/>
                            </w:rPr>
                            <w:t>Pii S.r.l</w:t>
                          </w:r>
                          <w:r w:rsidRPr="00C16ED1">
                            <w:rPr>
                              <w:sz w:val="16"/>
                              <w:szCs w:val="16"/>
                            </w:rPr>
                            <w:t>.</w:t>
                          </w:r>
                          <w:r>
                            <w:rPr>
                              <w:sz w:val="16"/>
                              <w:szCs w:val="16"/>
                            </w:rPr>
                            <w:br/>
                          </w:r>
                          <w:r w:rsidRPr="00C16ED1">
                            <w:rPr>
                              <w:sz w:val="16"/>
                              <w:szCs w:val="16"/>
                            </w:rPr>
                            <w:t>Servis, održavanje i prodaja vatrogasnih aparata i opreme za zaštitu od požara.</w:t>
                          </w:r>
                        </w:p>
                        <w:p w14:paraId="307BAC05" w14:textId="77777777" w:rsidR="00C16ED1" w:rsidRDefault="00C16ED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9DBD46" id="_x0000_t202" coordsize="21600,21600" o:spt="202" path="m,l,21600r21600,l21600,xe">
              <v:stroke joinstyle="miter"/>
              <v:path gradientshapeok="t" o:connecttype="rect"/>
            </v:shapetype>
            <v:shape id="Tekstni okvir 2" o:spid="_x0000_s1026" type="#_x0000_t202" style="position:absolute;margin-left:0;margin-top:-33.4pt;width:413.75pt;height:32.65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" filled="f" stroked="f">
              <v:textbox>
                <w:txbxContent>
                  <w:p w14:paraId="33D5E9EB" w14:textId="77777777" w:rsidR="00C16ED1" w:rsidRPr="00C16ED1" w:rsidRDefault="00C16ED1" w:rsidP="00C16ED1">
                    <w:pPr>
                      <w:jc w:val="center"/>
                      <w:rPr>
                        <w:sz w:val="16"/>
                        <w:szCs w:val="16"/>
                      </w:rPr>
                    </w:pPr>
                    <w:r w:rsidRPr="00C16ED1">
                      <w:rPr>
                        <w:sz w:val="16"/>
                        <w:szCs w:val="16"/>
                      </w:rPr>
                      <w:t xml:space="preserve">Generalni uvoznik i distributer za RH vatrogasnih aparata i opreme za zaštitu od požara marke </w:t>
                    </w:r>
                    <w:r w:rsidRPr="00C16ED1">
                      <w:rPr>
                        <w:b/>
                        <w:sz w:val="16"/>
                        <w:szCs w:val="16"/>
                      </w:rPr>
                      <w:t>Pii S.r.l</w:t>
                    </w:r>
                    <w:r w:rsidRPr="00C16ED1">
                      <w:rPr>
                        <w:sz w:val="16"/>
                        <w:szCs w:val="16"/>
                      </w:rPr>
                      <w:t>.</w:t>
                    </w:r>
                    <w:r>
                      <w:rPr>
                        <w:sz w:val="16"/>
                        <w:szCs w:val="16"/>
                      </w:rPr>
                      <w:br/>
                    </w:r>
                    <w:r w:rsidRPr="00C16ED1">
                      <w:rPr>
                        <w:sz w:val="16"/>
                        <w:szCs w:val="16"/>
                      </w:rPr>
                      <w:t>Servis, održavanje i prodaja vatrogasnih aparata i opreme za zaštitu od požara.</w:t>
                    </w:r>
                  </w:p>
                  <w:p w14:paraId="307BAC05" w14:textId="77777777" w:rsidR="00C16ED1" w:rsidRDefault="00C16ED1"/>
                </w:txbxContent>
              </v:textbox>
              <w10:wrap anchorx="margin"/>
            </v:shape>
          </w:pict>
        </mc:Fallback>
      </mc:AlternateContent>
    </w:r>
    <w:r>
      <w:rPr>
        <w:noProof/>
      </w:rPr>
      <mc:AlternateContent>
        <mc:Choice Requires="wps">
          <w:drawing>
            <wp:anchor distT="0" distB="0" distL="114300" distR="114300" simplePos="0" relativeHeight="251660288" behindDoc="0" locked="0" layoutInCell="1" allowOverlap="1" wp14:anchorId="4F25830D" wp14:editId="6308CFC8">
              <wp:simplePos x="0" y="0"/>
              <wp:positionH relativeFrom="margin">
                <wp:align>right</wp:align>
              </wp:positionH>
              <wp:positionV relativeFrom="paragraph">
                <wp:posOffset>3080</wp:posOffset>
              </wp:positionV>
              <wp:extent cx="6444575" cy="12484"/>
              <wp:effectExtent l="0" t="0" r="33020" b="26035"/>
              <wp:wrapNone/>
              <wp:docPr id="2" name="Straight Connector 2"/>
              <wp:cNvGraphicFramePr/>
              <a:graphic xmlns:a="http://schemas.openxmlformats.org/drawingml/2006/main">
                <a:graphicData uri="http://schemas.microsoft.com/office/word/2010/wordprocessingShape">
                  <wps:wsp>
                    <wps:cNvCnPr/>
                    <wps:spPr>
                      <a:xfrm flipV="1">
                        <a:off x="0" y="0"/>
                        <a:ext cx="6444575" cy="12484"/>
                      </a:xfrm>
                      <a:prstGeom prst="line">
                        <a:avLst/>
                      </a:prstGeom>
                      <a:ln w="3175">
                        <a:prstDash val="sysDot"/>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3AE3BB" id="Straight Connector 2" o:spid="_x0000_s1026" style="position:absolute;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56.25pt,.25pt" to="963.7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" strokecolor="black [3200]" strokeweight=".25pt">
              <v:stroke dashstyle="1 1" joinstyle="miter"/>
              <w10:wrap anchorx="margin"/>
            </v:line>
          </w:pict>
        </mc:Fallback>
      </mc:AlternateContent>
    </w:r>
  </w:p>
  <w:p w14:paraId="559358E8" w14:textId="3D41B8C2" w:rsidR="0038412F" w:rsidRDefault="009F3ABA" w:rsidP="00C16ED1">
    <w:pPr>
      <w:pStyle w:val="Podnoje"/>
      <w:jc w:val="center"/>
    </w:pPr>
    <w:r w:rsidRPr="009F3ABA">
      <w:rPr>
        <w:sz w:val="16"/>
        <w:szCs w:val="16"/>
      </w:rPr>
      <w:t xml:space="preserve">Društvo je upisano u sudski Registar Trgovačkog suda u </w:t>
    </w:r>
    <w:r>
      <w:rPr>
        <w:sz w:val="16"/>
        <w:szCs w:val="16"/>
      </w:rPr>
      <w:t>Pazinu</w:t>
    </w:r>
    <w:r w:rsidRPr="009F3ABA">
      <w:rPr>
        <w:sz w:val="16"/>
        <w:szCs w:val="16"/>
      </w:rPr>
      <w:t xml:space="preserve"> pod brojem Tt-21/2869-2</w:t>
    </w:r>
    <w:r w:rsidR="00C16ED1">
      <w:rPr>
        <w:sz w:val="16"/>
        <w:szCs w:val="16"/>
      </w:rPr>
      <w:t xml:space="preserve"> -</w:t>
    </w:r>
    <w:r w:rsidRPr="009F3ABA">
      <w:rPr>
        <w:sz w:val="16"/>
        <w:szCs w:val="16"/>
      </w:rPr>
      <w:t xml:space="preserve"> MBS </w:t>
    </w:r>
    <w:r>
      <w:rPr>
        <w:sz w:val="16"/>
        <w:szCs w:val="16"/>
      </w:rPr>
      <w:t>130115149</w:t>
    </w:r>
    <w:r w:rsidR="00C16ED1">
      <w:rPr>
        <w:sz w:val="16"/>
        <w:szCs w:val="16"/>
      </w:rPr>
      <w:t xml:space="preserve"> - </w:t>
    </w:r>
    <w:r w:rsidR="00C16ED1" w:rsidRPr="009F3ABA">
      <w:rPr>
        <w:sz w:val="16"/>
        <w:szCs w:val="16"/>
      </w:rPr>
      <w:t>OIB: 97931668939</w:t>
    </w:r>
    <w:r w:rsidRPr="009F3ABA">
      <w:rPr>
        <w:sz w:val="16"/>
        <w:szCs w:val="16"/>
      </w:rPr>
      <w:t xml:space="preserve"> </w:t>
    </w:r>
    <w:r>
      <w:rPr>
        <w:sz w:val="16"/>
        <w:szCs w:val="16"/>
      </w:rPr>
      <w:br/>
    </w:r>
    <w:r w:rsidR="00C16ED1" w:rsidRPr="00C16ED1">
      <w:rPr>
        <w:sz w:val="16"/>
        <w:szCs w:val="16"/>
      </w:rPr>
      <w:t>Erste&amp;Steiermärkische Bank d.d.</w:t>
    </w:r>
    <w:r w:rsidR="00C16ED1">
      <w:rPr>
        <w:sz w:val="16"/>
        <w:szCs w:val="16"/>
      </w:rPr>
      <w:t xml:space="preserve"> - </w:t>
    </w:r>
    <w:r w:rsidRPr="009F3ABA">
      <w:rPr>
        <w:sz w:val="16"/>
        <w:szCs w:val="16"/>
      </w:rPr>
      <w:t xml:space="preserve">IBAN HR5324020061101029875 </w:t>
    </w:r>
    <w:r w:rsidR="00C16ED1">
      <w:rPr>
        <w:sz w:val="16"/>
        <w:szCs w:val="16"/>
      </w:rPr>
      <w:br/>
    </w:r>
    <w:r w:rsidRPr="009F3ABA">
      <w:rPr>
        <w:sz w:val="16"/>
        <w:szCs w:val="16"/>
      </w:rPr>
      <w:t>Temeljni kapital društva iznosi 20.000</w:t>
    </w:r>
    <w:r w:rsidR="00C16ED1">
      <w:rPr>
        <w:sz w:val="16"/>
        <w:szCs w:val="16"/>
      </w:rPr>
      <w:t xml:space="preserve"> kn i</w:t>
    </w:r>
    <w:r w:rsidRPr="009F3ABA">
      <w:rPr>
        <w:sz w:val="16"/>
        <w:szCs w:val="16"/>
      </w:rPr>
      <w:t xml:space="preserve"> uplaćen </w:t>
    </w:r>
    <w:r w:rsidR="00C16ED1">
      <w:rPr>
        <w:sz w:val="16"/>
        <w:szCs w:val="16"/>
      </w:rPr>
      <w:t xml:space="preserve">je </w:t>
    </w:r>
    <w:r w:rsidR="00C16ED1">
      <w:rPr>
        <w:sz w:val="16"/>
        <w:szCs w:val="16"/>
      </w:rPr>
      <w:softHyphen/>
    </w:r>
    <w:r w:rsidR="00C16ED1">
      <w:rPr>
        <w:sz w:val="16"/>
        <w:szCs w:val="16"/>
      </w:rPr>
      <w:softHyphen/>
    </w:r>
    <w:r w:rsidRPr="009F3ABA">
      <w:rPr>
        <w:sz w:val="16"/>
        <w:szCs w:val="16"/>
      </w:rPr>
      <w:t>u cijelosti</w:t>
    </w:r>
    <w:r w:rsidR="00C16ED1">
      <w:rPr>
        <w:sz w:val="16"/>
        <w:szCs w:val="16"/>
      </w:rPr>
      <w:t xml:space="preserve"> -</w:t>
    </w:r>
    <w:r w:rsidRPr="009F3ABA">
      <w:rPr>
        <w:sz w:val="16"/>
        <w:szCs w:val="16"/>
      </w:rPr>
      <w:t xml:space="preserve"> Član uprave: </w:t>
    </w:r>
    <w:r w:rsidR="009E4EB4">
      <w:rPr>
        <w:sz w:val="16"/>
        <w:szCs w:val="16"/>
      </w:rPr>
      <w:t>Antonio Ivančić</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8A1E9E" w14:textId="77777777" w:rsidR="00796663" w:rsidRDefault="00796663" w:rsidP="0038412F">
      <w:pPr>
        <w:spacing w:after="0" w:line="240" w:lineRule="auto"/>
      </w:pPr>
      <w:r>
        <w:separator/>
      </w:r>
    </w:p>
  </w:footnote>
  <w:footnote w:type="continuationSeparator" w:id="0">
    <w:p w14:paraId="7A36E5CB" w14:textId="77777777" w:rsidR="00796663" w:rsidRDefault="00796663" w:rsidP="003841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113ECD" w14:textId="2A78DD9D" w:rsidR="0049532C" w:rsidRPr="0049532C" w:rsidRDefault="009E4EB4" w:rsidP="00A43013">
    <w:pPr>
      <w:rPr>
        <w:rFonts w:cstheme="minorHAnsi"/>
        <w:sz w:val="18"/>
        <w:szCs w:val="18"/>
      </w:rPr>
    </w:pPr>
    <w:r>
      <w:rPr>
        <w:rFonts w:cstheme="minorHAnsi"/>
        <w:b/>
        <w:noProof/>
      </w:rPr>
      <w:drawing>
        <wp:inline distT="0" distB="0" distL="0" distR="0" wp14:anchorId="4F0E5C96" wp14:editId="1DE4F6E4">
          <wp:extent cx="6773334" cy="1154088"/>
          <wp:effectExtent l="0" t="0" r="0" b="825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RE INSPECT memorandum gore.jpg"/>
                  <pic:cNvPicPr/>
                </pic:nvPicPr>
                <pic:blipFill>
                  <a:blip r:embed="rId1">
                    <a:extLst>
                      <a:ext uri="{28A0092B-C50C-407E-A947-70E740481C1C}">
                        <a14:useLocalDpi xmlns:a14="http://schemas.microsoft.com/office/drawing/2010/main" val="0"/>
                      </a:ext>
                    </a:extLst>
                  </a:blip>
                  <a:stretch>
                    <a:fillRect/>
                  </a:stretch>
                </pic:blipFill>
                <pic:spPr>
                  <a:xfrm>
                    <a:off x="0" y="0"/>
                    <a:ext cx="6985382" cy="119021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45272"/>
    <w:multiLevelType w:val="hybridMultilevel"/>
    <w:tmpl w:val="43D25CF8"/>
    <w:lvl w:ilvl="0" w:tplc="EAB6E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342097"/>
    <w:multiLevelType w:val="hybridMultilevel"/>
    <w:tmpl w:val="3A8426C0"/>
    <w:lvl w:ilvl="0" w:tplc="975E90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D1D1AC9"/>
    <w:multiLevelType w:val="hybridMultilevel"/>
    <w:tmpl w:val="B6ECF8EC"/>
    <w:lvl w:ilvl="0" w:tplc="16E0D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BB13FC"/>
    <w:multiLevelType w:val="hybridMultilevel"/>
    <w:tmpl w:val="DA465370"/>
    <w:lvl w:ilvl="0" w:tplc="CD4A0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83224F"/>
    <w:multiLevelType w:val="hybridMultilevel"/>
    <w:tmpl w:val="0BA2A00A"/>
    <w:lvl w:ilvl="0" w:tplc="A022E7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7B456B"/>
    <w:multiLevelType w:val="hybridMultilevel"/>
    <w:tmpl w:val="AFDAD506"/>
    <w:lvl w:ilvl="0" w:tplc="132E52D8">
      <w:start w:val="1"/>
      <w:numFmt w:val="decimal"/>
      <w:lvlText w:val="(%1)"/>
      <w:lvlJc w:val="left"/>
      <w:pPr>
        <w:ind w:left="615" w:hanging="360"/>
      </w:pPr>
      <w:rPr>
        <w:rFonts w:hint="default"/>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6" w15:restartNumberingAfterBreak="0">
    <w:nsid w:val="515B60BD"/>
    <w:multiLevelType w:val="hybridMultilevel"/>
    <w:tmpl w:val="7BE457D8"/>
    <w:lvl w:ilvl="0" w:tplc="3D6819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7E0381"/>
    <w:multiLevelType w:val="hybridMultilevel"/>
    <w:tmpl w:val="0F7434B4"/>
    <w:lvl w:ilvl="0" w:tplc="74C2D1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D04D7C"/>
    <w:multiLevelType w:val="hybridMultilevel"/>
    <w:tmpl w:val="8F6ED4EC"/>
    <w:lvl w:ilvl="0" w:tplc="314A5C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27592A"/>
    <w:multiLevelType w:val="hybridMultilevel"/>
    <w:tmpl w:val="BDF0599C"/>
    <w:lvl w:ilvl="0" w:tplc="EC762C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8F3F1F"/>
    <w:multiLevelType w:val="hybridMultilevel"/>
    <w:tmpl w:val="C3B6D59E"/>
    <w:lvl w:ilvl="0" w:tplc="6FEC1A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70C294D"/>
    <w:multiLevelType w:val="hybridMultilevel"/>
    <w:tmpl w:val="7CA065C8"/>
    <w:lvl w:ilvl="0" w:tplc="559824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777E2E"/>
    <w:multiLevelType w:val="hybridMultilevel"/>
    <w:tmpl w:val="84B23A0C"/>
    <w:lvl w:ilvl="0" w:tplc="648A5E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7401E3F"/>
    <w:multiLevelType w:val="hybridMultilevel"/>
    <w:tmpl w:val="308A939C"/>
    <w:lvl w:ilvl="0" w:tplc="9B2EA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13"/>
  </w:num>
  <w:num w:numId="4">
    <w:abstractNumId w:val="11"/>
  </w:num>
  <w:num w:numId="5">
    <w:abstractNumId w:val="2"/>
  </w:num>
  <w:num w:numId="6">
    <w:abstractNumId w:val="0"/>
  </w:num>
  <w:num w:numId="7">
    <w:abstractNumId w:val="10"/>
  </w:num>
  <w:num w:numId="8">
    <w:abstractNumId w:val="12"/>
  </w:num>
  <w:num w:numId="9">
    <w:abstractNumId w:val="5"/>
  </w:num>
  <w:num w:numId="10">
    <w:abstractNumId w:val="7"/>
  </w:num>
  <w:num w:numId="11">
    <w:abstractNumId w:val="6"/>
  </w:num>
  <w:num w:numId="12">
    <w:abstractNumId w:val="8"/>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B30"/>
    <w:rsid w:val="0001440C"/>
    <w:rsid w:val="00021499"/>
    <w:rsid w:val="00026342"/>
    <w:rsid w:val="000520EA"/>
    <w:rsid w:val="000850D4"/>
    <w:rsid w:val="0009320E"/>
    <w:rsid w:val="000A10F7"/>
    <w:rsid w:val="000D14FF"/>
    <w:rsid w:val="000E2EEA"/>
    <w:rsid w:val="001049C7"/>
    <w:rsid w:val="00114F52"/>
    <w:rsid w:val="00136AEB"/>
    <w:rsid w:val="00162209"/>
    <w:rsid w:val="00172D4F"/>
    <w:rsid w:val="00191514"/>
    <w:rsid w:val="001B239E"/>
    <w:rsid w:val="001B3600"/>
    <w:rsid w:val="001D449B"/>
    <w:rsid w:val="001D4DEB"/>
    <w:rsid w:val="00203135"/>
    <w:rsid w:val="00203391"/>
    <w:rsid w:val="00214415"/>
    <w:rsid w:val="002170BB"/>
    <w:rsid w:val="002578D3"/>
    <w:rsid w:val="00287F41"/>
    <w:rsid w:val="002903A0"/>
    <w:rsid w:val="002B2F49"/>
    <w:rsid w:val="002C2DC3"/>
    <w:rsid w:val="002C560C"/>
    <w:rsid w:val="002E39F9"/>
    <w:rsid w:val="002F1E6C"/>
    <w:rsid w:val="00303147"/>
    <w:rsid w:val="00342B35"/>
    <w:rsid w:val="003528E7"/>
    <w:rsid w:val="0036139C"/>
    <w:rsid w:val="0038412F"/>
    <w:rsid w:val="003A255F"/>
    <w:rsid w:val="003B2080"/>
    <w:rsid w:val="003C226E"/>
    <w:rsid w:val="003C711E"/>
    <w:rsid w:val="003D1B9B"/>
    <w:rsid w:val="003D2989"/>
    <w:rsid w:val="00407942"/>
    <w:rsid w:val="00413088"/>
    <w:rsid w:val="00463155"/>
    <w:rsid w:val="00480A65"/>
    <w:rsid w:val="00483FAD"/>
    <w:rsid w:val="0049532C"/>
    <w:rsid w:val="004A23F6"/>
    <w:rsid w:val="004A5751"/>
    <w:rsid w:val="004A7BBC"/>
    <w:rsid w:val="004A7C83"/>
    <w:rsid w:val="004B71AC"/>
    <w:rsid w:val="004C1C6B"/>
    <w:rsid w:val="004C2D4A"/>
    <w:rsid w:val="004F6BD7"/>
    <w:rsid w:val="00513BF6"/>
    <w:rsid w:val="0053600B"/>
    <w:rsid w:val="00562B96"/>
    <w:rsid w:val="00571A1B"/>
    <w:rsid w:val="005B4C95"/>
    <w:rsid w:val="005D5B23"/>
    <w:rsid w:val="005E5F1F"/>
    <w:rsid w:val="005E7E27"/>
    <w:rsid w:val="005F4B23"/>
    <w:rsid w:val="00613DF4"/>
    <w:rsid w:val="00623185"/>
    <w:rsid w:val="0067546C"/>
    <w:rsid w:val="006926B6"/>
    <w:rsid w:val="006C7AB9"/>
    <w:rsid w:val="006D5D45"/>
    <w:rsid w:val="006E197E"/>
    <w:rsid w:val="006E3815"/>
    <w:rsid w:val="006F1F86"/>
    <w:rsid w:val="006F57DF"/>
    <w:rsid w:val="006F74AD"/>
    <w:rsid w:val="007027B5"/>
    <w:rsid w:val="007055DE"/>
    <w:rsid w:val="007259D7"/>
    <w:rsid w:val="0074148C"/>
    <w:rsid w:val="0078135D"/>
    <w:rsid w:val="0078509C"/>
    <w:rsid w:val="00796663"/>
    <w:rsid w:val="007D301C"/>
    <w:rsid w:val="007F0962"/>
    <w:rsid w:val="00800FAC"/>
    <w:rsid w:val="008337FC"/>
    <w:rsid w:val="0085298F"/>
    <w:rsid w:val="00870BC6"/>
    <w:rsid w:val="00891543"/>
    <w:rsid w:val="008C1FBB"/>
    <w:rsid w:val="008D7883"/>
    <w:rsid w:val="00900052"/>
    <w:rsid w:val="00902007"/>
    <w:rsid w:val="009230E1"/>
    <w:rsid w:val="009240CA"/>
    <w:rsid w:val="009361DD"/>
    <w:rsid w:val="009516D6"/>
    <w:rsid w:val="00952FD5"/>
    <w:rsid w:val="00957FD8"/>
    <w:rsid w:val="009650AA"/>
    <w:rsid w:val="0097489B"/>
    <w:rsid w:val="00980D79"/>
    <w:rsid w:val="009879C8"/>
    <w:rsid w:val="00993307"/>
    <w:rsid w:val="00993FA1"/>
    <w:rsid w:val="009A3D65"/>
    <w:rsid w:val="009B0DBE"/>
    <w:rsid w:val="009C10CD"/>
    <w:rsid w:val="009C48AC"/>
    <w:rsid w:val="009D2DE6"/>
    <w:rsid w:val="009D60BD"/>
    <w:rsid w:val="009D769C"/>
    <w:rsid w:val="009E4EB4"/>
    <w:rsid w:val="009F3ABA"/>
    <w:rsid w:val="00A14E43"/>
    <w:rsid w:val="00A35DFB"/>
    <w:rsid w:val="00A43013"/>
    <w:rsid w:val="00A70E20"/>
    <w:rsid w:val="00A846C2"/>
    <w:rsid w:val="00A92F2C"/>
    <w:rsid w:val="00AB3178"/>
    <w:rsid w:val="00AE01EE"/>
    <w:rsid w:val="00AF7522"/>
    <w:rsid w:val="00B30BD5"/>
    <w:rsid w:val="00B4179B"/>
    <w:rsid w:val="00B65F69"/>
    <w:rsid w:val="00BA6B21"/>
    <w:rsid w:val="00BA730B"/>
    <w:rsid w:val="00BB09DF"/>
    <w:rsid w:val="00BD6135"/>
    <w:rsid w:val="00BF1DD4"/>
    <w:rsid w:val="00BF5274"/>
    <w:rsid w:val="00C16ED1"/>
    <w:rsid w:val="00C179F2"/>
    <w:rsid w:val="00C47050"/>
    <w:rsid w:val="00CA4B30"/>
    <w:rsid w:val="00CA5C8B"/>
    <w:rsid w:val="00CB16A9"/>
    <w:rsid w:val="00CC0FF0"/>
    <w:rsid w:val="00CC6B1E"/>
    <w:rsid w:val="00CD72DA"/>
    <w:rsid w:val="00CF7FBE"/>
    <w:rsid w:val="00D22DFE"/>
    <w:rsid w:val="00D2353C"/>
    <w:rsid w:val="00D56748"/>
    <w:rsid w:val="00D61BFC"/>
    <w:rsid w:val="00D736EF"/>
    <w:rsid w:val="00D82DDB"/>
    <w:rsid w:val="00D8475B"/>
    <w:rsid w:val="00D96DBE"/>
    <w:rsid w:val="00DB7C95"/>
    <w:rsid w:val="00DC4DEA"/>
    <w:rsid w:val="00DD1CFA"/>
    <w:rsid w:val="00E07F9A"/>
    <w:rsid w:val="00E2171C"/>
    <w:rsid w:val="00E25AD7"/>
    <w:rsid w:val="00E27D8C"/>
    <w:rsid w:val="00E379F3"/>
    <w:rsid w:val="00E4747A"/>
    <w:rsid w:val="00E740B1"/>
    <w:rsid w:val="00EA60C8"/>
    <w:rsid w:val="00EB4023"/>
    <w:rsid w:val="00ED79E3"/>
    <w:rsid w:val="00F04154"/>
    <w:rsid w:val="00F1567F"/>
    <w:rsid w:val="00F22458"/>
    <w:rsid w:val="00F3181B"/>
    <w:rsid w:val="00F46D7A"/>
    <w:rsid w:val="00F508AE"/>
    <w:rsid w:val="00F756C5"/>
    <w:rsid w:val="00FB21AE"/>
    <w:rsid w:val="00FB6AD1"/>
    <w:rsid w:val="00FC0431"/>
    <w:rsid w:val="00FD23C7"/>
    <w:rsid w:val="00FD25D0"/>
    <w:rsid w:val="00FE0C5B"/>
    <w:rsid w:val="00FE2EC4"/>
    <w:rsid w:val="00FF44F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F16099"/>
  <w15:chartTrackingRefBased/>
  <w15:docId w15:val="{9FC75E8D-D44E-4D51-A6E2-59CA0CBF9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A430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38412F"/>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38412F"/>
  </w:style>
  <w:style w:type="paragraph" w:styleId="Podnoje">
    <w:name w:val="footer"/>
    <w:basedOn w:val="Normal"/>
    <w:link w:val="PodnojeChar"/>
    <w:uiPriority w:val="99"/>
    <w:unhideWhenUsed/>
    <w:rsid w:val="0038412F"/>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38412F"/>
  </w:style>
  <w:style w:type="character" w:styleId="Hiperveza">
    <w:name w:val="Hyperlink"/>
    <w:basedOn w:val="Zadanifontodlomka"/>
    <w:uiPriority w:val="99"/>
    <w:unhideWhenUsed/>
    <w:rsid w:val="00D96DBE"/>
    <w:rPr>
      <w:color w:val="0563C1" w:themeColor="hyperlink"/>
      <w:u w:val="single"/>
    </w:rPr>
  </w:style>
  <w:style w:type="character" w:customStyle="1" w:styleId="Naslov1Char">
    <w:name w:val="Naslov 1 Char"/>
    <w:basedOn w:val="Zadanifontodlomka"/>
    <w:link w:val="Naslov1"/>
    <w:uiPriority w:val="9"/>
    <w:rsid w:val="00A43013"/>
    <w:rPr>
      <w:rFonts w:asciiTheme="majorHAnsi" w:eastAsiaTheme="majorEastAsia" w:hAnsiTheme="majorHAnsi" w:cstheme="majorBidi"/>
      <w:color w:val="2F5496" w:themeColor="accent1" w:themeShade="BF"/>
      <w:sz w:val="32"/>
      <w:szCs w:val="32"/>
    </w:rPr>
  </w:style>
  <w:style w:type="paragraph" w:styleId="TOCNaslov">
    <w:name w:val="TOC Heading"/>
    <w:basedOn w:val="Naslov1"/>
    <w:next w:val="Normal"/>
    <w:uiPriority w:val="39"/>
    <w:unhideWhenUsed/>
    <w:qFormat/>
    <w:rsid w:val="00A43013"/>
    <w:pPr>
      <w:outlineLvl w:val="9"/>
    </w:pPr>
    <w:rPr>
      <w:lang w:eastAsia="hr-HR"/>
    </w:rPr>
  </w:style>
  <w:style w:type="character" w:styleId="Nerijeenospominjanje">
    <w:name w:val="Unresolved Mention"/>
    <w:basedOn w:val="Zadanifontodlomka"/>
    <w:uiPriority w:val="99"/>
    <w:semiHidden/>
    <w:unhideWhenUsed/>
    <w:rsid w:val="0049532C"/>
    <w:rPr>
      <w:color w:val="605E5C"/>
      <w:shd w:val="clear" w:color="auto" w:fill="E1DFDD"/>
    </w:rPr>
  </w:style>
  <w:style w:type="paragraph" w:styleId="Bezproreda">
    <w:name w:val="No Spacing"/>
    <w:uiPriority w:val="1"/>
    <w:qFormat/>
    <w:rsid w:val="0078509C"/>
    <w:pPr>
      <w:spacing w:after="0" w:line="240" w:lineRule="auto"/>
    </w:pPr>
  </w:style>
  <w:style w:type="paragraph" w:styleId="Odlomakpopisa">
    <w:name w:val="List Paragraph"/>
    <w:basedOn w:val="Normal"/>
    <w:uiPriority w:val="34"/>
    <w:qFormat/>
    <w:rsid w:val="005F4B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142866">
      <w:bodyDiv w:val="1"/>
      <w:marLeft w:val="0"/>
      <w:marRight w:val="0"/>
      <w:marTop w:val="0"/>
      <w:marBottom w:val="0"/>
      <w:divBdr>
        <w:top w:val="none" w:sz="0" w:space="0" w:color="auto"/>
        <w:left w:val="none" w:sz="0" w:space="0" w:color="auto"/>
        <w:bottom w:val="none" w:sz="0" w:space="0" w:color="auto"/>
        <w:right w:val="none" w:sz="0" w:space="0" w:color="auto"/>
      </w:divBdr>
    </w:div>
    <w:div w:id="493109157">
      <w:bodyDiv w:val="1"/>
      <w:marLeft w:val="0"/>
      <w:marRight w:val="0"/>
      <w:marTop w:val="0"/>
      <w:marBottom w:val="0"/>
      <w:divBdr>
        <w:top w:val="none" w:sz="0" w:space="0" w:color="auto"/>
        <w:left w:val="none" w:sz="0" w:space="0" w:color="auto"/>
        <w:bottom w:val="none" w:sz="0" w:space="0" w:color="auto"/>
        <w:right w:val="none" w:sz="0" w:space="0" w:color="auto"/>
      </w:divBdr>
    </w:div>
    <w:div w:id="1039937702">
      <w:bodyDiv w:val="1"/>
      <w:marLeft w:val="0"/>
      <w:marRight w:val="0"/>
      <w:marTop w:val="0"/>
      <w:marBottom w:val="0"/>
      <w:divBdr>
        <w:top w:val="none" w:sz="0" w:space="0" w:color="auto"/>
        <w:left w:val="none" w:sz="0" w:space="0" w:color="auto"/>
        <w:bottom w:val="none" w:sz="0" w:space="0" w:color="auto"/>
        <w:right w:val="none" w:sz="0" w:space="0" w:color="auto"/>
      </w:divBdr>
    </w:div>
    <w:div w:id="1210461459">
      <w:bodyDiv w:val="1"/>
      <w:marLeft w:val="0"/>
      <w:marRight w:val="0"/>
      <w:marTop w:val="0"/>
      <w:marBottom w:val="0"/>
      <w:divBdr>
        <w:top w:val="none" w:sz="0" w:space="0" w:color="auto"/>
        <w:left w:val="none" w:sz="0" w:space="0" w:color="auto"/>
        <w:bottom w:val="none" w:sz="0" w:space="0" w:color="auto"/>
        <w:right w:val="none" w:sz="0" w:space="0" w:color="auto"/>
      </w:divBdr>
    </w:div>
    <w:div w:id="143342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G:\Users\Darko\Documents\IDEAWeb\Web\Fire%20INSPECT\Memorandum\memorandum.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8930B-B339-4542-B1B7-BD6A9765C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Template>
  <TotalTime>0</TotalTime>
  <Pages>7</Pages>
  <Words>2249</Words>
  <Characters>12821</Characters>
  <Application>Microsoft Office Word</Application>
  <DocSecurity>0</DocSecurity>
  <Lines>106</Lines>
  <Paragraphs>30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Fire INSPECT d.o.o.</dc:creator>
  <cp:keywords/>
  <dc:description/>
  <cp:lastModifiedBy>Korisnik</cp:lastModifiedBy>
  <cp:revision>2</cp:revision>
  <cp:lastPrinted>2025-01-02T15:52:00Z</cp:lastPrinted>
  <dcterms:created xsi:type="dcterms:W3CDTF">2025-11-21T10:28:00Z</dcterms:created>
  <dcterms:modified xsi:type="dcterms:W3CDTF">2025-11-21T10:28:00Z</dcterms:modified>
</cp:coreProperties>
</file>